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620"/>
        <w:gridCol w:w="1530"/>
        <w:gridCol w:w="360"/>
        <w:gridCol w:w="7270"/>
        <w:gridCol w:w="20"/>
      </w:tblGrid>
      <w:tr w:rsidR="0085363C" w:rsidRPr="0085363C" w14:paraId="5FFDAB5F" w14:textId="77777777" w:rsidTr="00DB646A">
        <w:trPr>
          <w:trHeight w:val="1143"/>
          <w:jc w:val="center"/>
        </w:trPr>
        <w:tc>
          <w:tcPr>
            <w:tcW w:w="1620" w:type="dxa"/>
          </w:tcPr>
          <w:p w14:paraId="1A233576" w14:textId="06CAA6D4" w:rsidR="0085363C" w:rsidRPr="0085363C" w:rsidRDefault="00AA2AB2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>
              <w:rPr>
                <w:rFonts w:ascii="Georgia" w:eastAsia="Times New Roman" w:hAnsi="Georgia" w:cs="Georgia"/>
                <w:b/>
                <w:bCs/>
                <w:noProof/>
                <w:color w:val="D14140"/>
                <w:sz w:val="48"/>
                <w:szCs w:val="51"/>
              </w:rPr>
              <w:drawing>
                <wp:anchor distT="0" distB="0" distL="114300" distR="114300" simplePos="0" relativeHeight="251668480" behindDoc="0" locked="0" layoutInCell="1" allowOverlap="1" wp14:anchorId="276EBDBA" wp14:editId="0A3DC5A2">
                  <wp:simplePos x="0" y="0"/>
                  <wp:positionH relativeFrom="column">
                    <wp:posOffset>53867</wp:posOffset>
                  </wp:positionH>
                  <wp:positionV relativeFrom="paragraph">
                    <wp:posOffset>-19455</wp:posOffset>
                  </wp:positionV>
                  <wp:extent cx="882650" cy="758190"/>
                  <wp:effectExtent l="0" t="0" r="0" b="381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dumpin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  <w:gridSpan w:val="4"/>
          </w:tcPr>
          <w:p w14:paraId="53C6A1B2" w14:textId="6F30A6C6" w:rsidR="00866526" w:rsidRPr="00B13C71" w:rsidRDefault="00095E6F" w:rsidP="00C75B47">
            <w:pPr>
              <w:pStyle w:val="Title"/>
              <w:rPr>
                <w:color w:val="002060"/>
                <w:sz w:val="44"/>
                <w:szCs w:val="44"/>
              </w:rPr>
            </w:pPr>
            <w:r>
              <w:rPr>
                <w:b w:val="0"/>
                <w:bCs w:val="0"/>
                <w:noProof/>
              </w:rPr>
              <w:drawing>
                <wp:anchor distT="0" distB="0" distL="114300" distR="114300" simplePos="0" relativeHeight="251661312" behindDoc="0" locked="0" layoutInCell="1" allowOverlap="1" wp14:anchorId="613FDD04" wp14:editId="3FEC1A09">
                  <wp:simplePos x="0" y="0"/>
                  <wp:positionH relativeFrom="column">
                    <wp:posOffset>4112274</wp:posOffset>
                  </wp:positionH>
                  <wp:positionV relativeFrom="paragraph">
                    <wp:posOffset>-282345</wp:posOffset>
                  </wp:positionV>
                  <wp:extent cx="1361413" cy="125866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gu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13" cy="125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526" w:rsidRPr="00B13C71">
              <w:rPr>
                <w:color w:val="002060"/>
                <w:sz w:val="44"/>
                <w:szCs w:val="44"/>
              </w:rPr>
              <w:t xml:space="preserve">Rio Grande Valley </w:t>
            </w:r>
          </w:p>
          <w:p w14:paraId="0635FB7D" w14:textId="77777777" w:rsidR="0085363C" w:rsidRPr="00C75B47" w:rsidRDefault="00866526" w:rsidP="00C75B47">
            <w:pPr>
              <w:pStyle w:val="Title"/>
            </w:pPr>
            <w:r w:rsidRPr="00B13C71">
              <w:rPr>
                <w:color w:val="002060"/>
                <w:sz w:val="44"/>
                <w:szCs w:val="44"/>
              </w:rPr>
              <w:t xml:space="preserve">Stormwater </w:t>
            </w:r>
            <w:r w:rsidR="00C661A1" w:rsidRPr="00B13C71">
              <w:rPr>
                <w:color w:val="002060"/>
                <w:sz w:val="44"/>
                <w:szCs w:val="44"/>
              </w:rPr>
              <w:t>Management</w:t>
            </w:r>
            <w:r w:rsidR="00772A1C">
              <w:rPr>
                <w:color w:val="002060"/>
              </w:rPr>
              <w:t xml:space="preserve"> </w:t>
            </w:r>
          </w:p>
        </w:tc>
      </w:tr>
      <w:tr w:rsidR="0085363C" w:rsidRPr="0085363C" w14:paraId="713C0D87" w14:textId="77777777" w:rsidTr="00B50C48">
        <w:trPr>
          <w:trHeight w:val="2097"/>
          <w:jc w:val="center"/>
        </w:trPr>
        <w:tc>
          <w:tcPr>
            <w:tcW w:w="1620" w:type="dxa"/>
          </w:tcPr>
          <w:p w14:paraId="21A447DC" w14:textId="1DFA177B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180" w:type="dxa"/>
            <w:gridSpan w:val="4"/>
          </w:tcPr>
          <w:p w14:paraId="36658F6D" w14:textId="76C3AE34" w:rsidR="00655E3E" w:rsidRPr="0085363C" w:rsidRDefault="00B50C48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3A0BF4" wp14:editId="4BFEFB2C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645322</wp:posOffset>
                      </wp:positionV>
                      <wp:extent cx="4649821" cy="7242484"/>
                      <wp:effectExtent l="0" t="0" r="17780" b="158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9821" cy="7242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454ECA83" w14:textId="77777777" w:rsidR="00D306F4" w:rsidRPr="00041042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Our Objective:</w:t>
                                  </w:r>
                                </w:p>
                                <w:p w14:paraId="7ABBDA5B" w14:textId="77777777" w:rsidR="00D306F4" w:rsidRPr="00041042" w:rsidRDefault="00804838" w:rsidP="00D306F4">
                                  <w:pPr>
                                    <w:pStyle w:val="Whitetext"/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2"/>
                                    </w:rPr>
                                    <w:t>T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2"/>
                                    </w:rPr>
                                    <w:t xml:space="preserve">o educate and improve how cities &amp; civil engineers plan for stormwater management. As well as to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22"/>
                                      <w:shd w:val="clear" w:color="auto" w:fill="FFFFFF"/>
                                    </w:rPr>
                                    <w:t>reduce stormwater pollution, protect the natural environment and benefit the community.</w:t>
                                  </w:r>
                                </w:p>
                                <w:p w14:paraId="13B4CA53" w14:textId="77777777" w:rsidR="00804838" w:rsidRDefault="00804838" w:rsidP="00D306F4">
                                  <w:pPr>
                                    <w:pStyle w:val="JobDescription"/>
                                    <w:spacing w:before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19C28FF9" w14:textId="77777777" w:rsidR="00D306F4" w:rsidRPr="00041042" w:rsidRDefault="00D306F4" w:rsidP="00D306F4">
                                  <w:pPr>
                                    <w:pStyle w:val="JobDescription"/>
                                    <w:spacing w:before="0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41042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What is Stormwater?</w:t>
                                  </w:r>
                                </w:p>
                                <w:p w14:paraId="5819F150" w14:textId="77777777" w:rsidR="00D306F4" w:rsidRPr="00041042" w:rsidRDefault="00B13C71" w:rsidP="00D306F4">
                                  <w:pPr>
                                    <w:pStyle w:val="JobDescription"/>
                                    <w:spacing w:before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R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ain that runs off </w:t>
                                  </w:r>
                                  <w:r w:rsidR="00804838">
                                    <w:rPr>
                                      <w:rFonts w:ascii="Times New Roman" w:hAnsi="Times New Roman" w:cs="Times New Roman"/>
                                    </w:rPr>
                                    <w:t>pavements and rooftops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80483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which carry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>pollutants</w:t>
                                  </w:r>
                                  <w:r w:rsidR="0080483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pet waste, oil, grease, fertilizers, </w:t>
                                  </w:r>
                                  <w:r w:rsidR="0080483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which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 xml:space="preserve">make its way </w:t>
                                  </w:r>
                                  <w:r w:rsidR="00804838">
                                    <w:rPr>
                                      <w:rFonts w:ascii="Times New Roman" w:hAnsi="Times New Roman" w:cs="Times New Roman"/>
                                    </w:rPr>
                                    <w:t xml:space="preserve">to a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>local ditches and canals, eventually reaching the Laguna Madre.</w:t>
                                  </w:r>
                                </w:p>
                                <w:p w14:paraId="764B6A31" w14:textId="77777777" w:rsidR="00D306F4" w:rsidRPr="00041042" w:rsidRDefault="00B13C71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drawing>
                                      <wp:inline distT="0" distB="0" distL="0" distR="0" wp14:anchorId="29DBAA3B" wp14:editId="037ABAA0">
                                        <wp:extent cx="1692275" cy="1011677"/>
                                        <wp:effectExtent l="0" t="0" r="3175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dirty.jpe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1889" cy="1023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</w:p>
                                <w:p w14:paraId="4635DBBA" w14:textId="77777777" w:rsidR="00804838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0483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Does stormwater cause flooding problems?</w:t>
                                  </w:r>
                                </w:p>
                                <w:p w14:paraId="1B3B4737" w14:textId="77777777" w:rsidR="00D306F4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Yes, with </w:t>
                                  </w:r>
                                  <w:r w:rsidR="00D306F4" w:rsidRPr="00041042">
                                    <w:rPr>
                                      <w:rFonts w:ascii="Times New Roman" w:hAnsi="Times New Roman" w:cs="Times New Roman"/>
                                    </w:rPr>
                                    <w:t>excess runoff caused by the decrease in absorption can cause flooding. In addition, garbage picked up by these waters can also clog the drainage system, causing a slowdown in the drainage ability of the City’s system. A combination of these two events has the potential to cause flooding within the City.</w:t>
                                  </w:r>
                                </w:p>
                                <w:p w14:paraId="4C27B7E3" w14:textId="77777777" w:rsidR="00804838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2AC64E11" w14:textId="77777777" w:rsidR="00804838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14ADAA69" w14:textId="77777777" w:rsidR="00804838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656F3584" w14:textId="77777777" w:rsidR="00804838" w:rsidRPr="00041042" w:rsidRDefault="00804838" w:rsidP="00D306F4">
                                  <w:pPr>
                                    <w:pStyle w:val="JobDescription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14:paraId="7664EBB5" w14:textId="77777777" w:rsidR="00DB646A" w:rsidRDefault="00DB646A" w:rsidP="00D306F4">
                                  <w:pPr>
                                    <w:rPr>
                                      <w:rFonts w:ascii="Times New Roman" w:hAnsi="Times New Roman" w:cs="Times New Roman"/>
                                      <w:szCs w:val="22"/>
                                    </w:rPr>
                                  </w:pPr>
                                  <w:r w:rsidRPr="0004104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2"/>
                                    </w:rPr>
                                    <w:t>What can I do if I see illegal dumping into the storm drains or ditches or canals?</w:t>
                                  </w:r>
                                  <w:r w:rsidRPr="00041042">
                                    <w:rPr>
                                      <w:rFonts w:ascii="Times New Roman" w:hAnsi="Times New Roman" w:cs="Times New Roman"/>
                                      <w:szCs w:val="22"/>
                                    </w:rPr>
                                    <w:br/>
                                    <w:t xml:space="preserve">This type of activity is illegal and will be handled through ticketing, fines and in some cases jail time. If possible, call the </w:t>
                                  </w:r>
                                  <w:r w:rsidRPr="00041042"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Stormwater Specialist at (956) 388-8211 or (956) 388-8999</w:t>
                                  </w:r>
                                  <w:r w:rsidR="00ED5F0A">
                                    <w:rPr>
                                      <w:rFonts w:ascii="Times New Roman" w:hAnsi="Times New Roman" w:cs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18B36808" w14:textId="77777777" w:rsidR="00ED5F0A" w:rsidRPr="00041042" w:rsidRDefault="00ED5F0A" w:rsidP="00D306F4">
                                  <w:pPr>
                                    <w:rPr>
                                      <w:rFonts w:ascii="Times New Roman" w:hAnsi="Times New Roman" w:cs="Times New Roman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3A0B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93.25pt;margin-top:50.8pt;width:366.15pt;height:5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" fillcolor="white [3201]" strokecolor="#002060" strokeweight="1.5pt">
                      <v:textbox>
                        <w:txbxContent>
                          <w:p w14:paraId="454ECA83" w14:textId="77777777" w:rsidR="00D306F4" w:rsidRPr="00041042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Our Objective:</w:t>
                            </w:r>
                          </w:p>
                          <w:p w14:paraId="7ABBDA5B" w14:textId="77777777" w:rsidR="00D306F4" w:rsidRPr="00041042" w:rsidRDefault="00804838" w:rsidP="00D306F4">
                            <w:pPr>
                              <w:pStyle w:val="Whitetext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</w:rPr>
                              <w:t>T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</w:rPr>
                              <w:t xml:space="preserve">o educate and improve how cities &amp; civil engineers plan for stormwater management. As well as to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  <w:color w:val="333333"/>
                                <w:sz w:val="22"/>
                                <w:shd w:val="clear" w:color="auto" w:fill="FFFFFF"/>
                              </w:rPr>
                              <w:t>reduce stormwater pollution, protect the natural environment and benefit the community.</w:t>
                            </w:r>
                          </w:p>
                          <w:p w14:paraId="13B4CA53" w14:textId="77777777" w:rsidR="00804838" w:rsidRDefault="00804838" w:rsidP="00D306F4">
                            <w:pPr>
                              <w:pStyle w:val="JobDescription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9C28FF9" w14:textId="77777777" w:rsidR="00D306F4" w:rsidRPr="00041042" w:rsidRDefault="00D306F4" w:rsidP="00D306F4">
                            <w:pPr>
                              <w:pStyle w:val="JobDescription"/>
                              <w:spacing w:before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1042">
                              <w:rPr>
                                <w:rFonts w:ascii="Times New Roman" w:hAnsi="Times New Roman" w:cs="Times New Roman"/>
                                <w:b/>
                              </w:rPr>
                              <w:t>What is Stormwater?</w:t>
                            </w:r>
                          </w:p>
                          <w:p w14:paraId="5819F150" w14:textId="77777777" w:rsidR="00D306F4" w:rsidRPr="00041042" w:rsidRDefault="00B13C71" w:rsidP="00D306F4">
                            <w:pPr>
                              <w:pStyle w:val="JobDescription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 xml:space="preserve">ain that runs off </w:t>
                            </w:r>
                            <w:r w:rsidR="00804838">
                              <w:rPr>
                                <w:rFonts w:ascii="Times New Roman" w:hAnsi="Times New Roman" w:cs="Times New Roman"/>
                              </w:rPr>
                              <w:t>pavements and rooftops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04838">
                              <w:rPr>
                                <w:rFonts w:ascii="Times New Roman" w:hAnsi="Times New Roman" w:cs="Times New Roman"/>
                              </w:rPr>
                              <w:t xml:space="preserve">which carry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>pollutants</w:t>
                            </w:r>
                            <w:r w:rsidR="00804838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 xml:space="preserve">pet waste, oil, grease, fertilizers, </w:t>
                            </w:r>
                            <w:r w:rsidR="00804838">
                              <w:rPr>
                                <w:rFonts w:ascii="Times New Roman" w:hAnsi="Times New Roman" w:cs="Times New Roman"/>
                              </w:rPr>
                              <w:t xml:space="preserve">which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 xml:space="preserve">make its way </w:t>
                            </w:r>
                            <w:r w:rsidR="00804838">
                              <w:rPr>
                                <w:rFonts w:ascii="Times New Roman" w:hAnsi="Times New Roman" w:cs="Times New Roman"/>
                              </w:rPr>
                              <w:t xml:space="preserve">to a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>local ditches and canals, eventually reaching the Laguna Madre.</w:t>
                            </w:r>
                          </w:p>
                          <w:p w14:paraId="764B6A31" w14:textId="77777777" w:rsidR="00D306F4" w:rsidRPr="00041042" w:rsidRDefault="00B13C71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9DBAA3B" wp14:editId="037ABAA0">
                                  <wp:extent cx="1692275" cy="1011677"/>
                                  <wp:effectExtent l="0" t="0" r="317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irty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889" cy="1023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14:paraId="4635DBBA" w14:textId="77777777" w:rsidR="00804838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483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Does stormwater cause flooding problems?</w:t>
                            </w:r>
                          </w:p>
                          <w:p w14:paraId="1B3B4737" w14:textId="77777777" w:rsidR="00D306F4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Yes, with </w:t>
                            </w:r>
                            <w:r w:rsidR="00D306F4" w:rsidRPr="00041042">
                              <w:rPr>
                                <w:rFonts w:ascii="Times New Roman" w:hAnsi="Times New Roman" w:cs="Times New Roman"/>
                              </w:rPr>
                              <w:t>excess runoff caused by the decrease in absorption can cause flooding. In addition, garbage picked up by these waters can also clog the drainage system, causing a slowdown in the drainage ability of the City’s system. A combination of these two events has the potential to cause flooding within the City.</w:t>
                            </w:r>
                          </w:p>
                          <w:p w14:paraId="4C27B7E3" w14:textId="77777777" w:rsidR="00804838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AC64E11" w14:textId="77777777" w:rsidR="00804838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4ADAA69" w14:textId="77777777" w:rsidR="00804838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56F3584" w14:textId="77777777" w:rsidR="00804838" w:rsidRPr="00041042" w:rsidRDefault="00804838" w:rsidP="00D306F4">
                            <w:pPr>
                              <w:pStyle w:val="JobDescription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664EBB5" w14:textId="77777777" w:rsidR="00DB646A" w:rsidRDefault="00DB646A" w:rsidP="00D306F4">
                            <w:pPr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  <w:r w:rsidRPr="0004104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2"/>
                              </w:rPr>
                              <w:t>What can I do if I see illegal dumping into the storm drains or ditches or canals?</w:t>
                            </w:r>
                            <w:r w:rsidRPr="00041042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br/>
                              <w:t xml:space="preserve">This type of activity is illegal and will be handled through ticketing, fines and in some cases jail time. If possible, call the </w:t>
                            </w:r>
                            <w:r w:rsidRPr="00041042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Stormwater Specialist at (956) 388-8211 or (956) 388-8999</w:t>
                            </w:r>
                            <w:r w:rsidR="00ED5F0A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.</w:t>
                            </w:r>
                          </w:p>
                          <w:p w14:paraId="18B36808" w14:textId="77777777" w:rsidR="00ED5F0A" w:rsidRPr="00041042" w:rsidRDefault="00ED5F0A" w:rsidP="00D306F4">
                            <w:pPr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72A1C" w:rsidRPr="00F079F2" w14:paraId="11D58A80" w14:textId="77777777" w:rsidTr="00772A1C">
        <w:trPr>
          <w:gridAfter w:val="2"/>
          <w:wAfter w:w="7290" w:type="dxa"/>
          <w:trHeight w:val="90"/>
          <w:jc w:val="center"/>
        </w:trPr>
        <w:tc>
          <w:tcPr>
            <w:tcW w:w="3150" w:type="dxa"/>
            <w:gridSpan w:val="2"/>
            <w:vMerge w:val="restart"/>
          </w:tcPr>
          <w:p w14:paraId="27DFF871" w14:textId="09EBD750" w:rsidR="00772A1C" w:rsidRPr="00A66AE4" w:rsidRDefault="00772A1C" w:rsidP="00A66AE4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16D22DB5" wp14:editId="5D9FD980">
                  <wp:extent cx="190800" cy="255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EC7EEA">
              <w:t>[your address]</w:t>
            </w:r>
          </w:p>
          <w:p w14:paraId="564ADF64" w14:textId="5AD69FF7" w:rsidR="00772A1C" w:rsidRPr="00F079F2" w:rsidRDefault="00772A1C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D28CD92" wp14:editId="0BEAC7DE">
                  <wp:extent cx="190500" cy="266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EC7EEA">
              <w:rPr>
                <w:sz w:val="16"/>
              </w:rPr>
              <w:t>[your number]</w:t>
            </w:r>
          </w:p>
          <w:p w14:paraId="1168DF17" w14:textId="605D7AF8" w:rsidR="00772A1C" w:rsidRPr="00F079F2" w:rsidRDefault="00772A1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F432E13" w14:textId="015FF3D2" w:rsidR="00772A1C" w:rsidRPr="00F079F2" w:rsidRDefault="00772A1C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028E35A9" wp14:editId="4276C24E">
                  <wp:extent cx="266700" cy="177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102D3391EA2E4421A0AC8DD32136183D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14:paraId="4F4B7BFF" w14:textId="5BD1C146" w:rsidR="00772A1C" w:rsidRPr="00F079F2" w:rsidRDefault="00772A1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1DE0D176" w14:textId="77777777" w:rsidR="00ED5F0A" w:rsidRDefault="00772A1C" w:rsidP="00ED5F0A">
            <w:pPr>
              <w:pStyle w:val="Heading2Alt"/>
              <w:rPr>
                <w:b/>
              </w:rPr>
            </w:pPr>
            <w:r w:rsidRPr="00F079F2">
              <w:rPr>
                <w:noProof/>
              </w:rPr>
              <w:drawing>
                <wp:inline distT="0" distB="0" distL="0" distR="0" wp14:anchorId="26438C58" wp14:editId="086BD0E8">
                  <wp:extent cx="203200" cy="20320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</w:p>
          <w:p w14:paraId="54D05DF4" w14:textId="62EC91D7" w:rsidR="00ED5F0A" w:rsidRPr="00ED5F0A" w:rsidRDefault="00ED5F0A" w:rsidP="00ED5F0A">
            <w:pPr>
              <w:rPr>
                <w:color w:val="FFFFFF" w:themeColor="background1"/>
              </w:rPr>
            </w:pPr>
            <w:r>
              <w:rPr>
                <w:rFonts w:eastAsia="Times New Roman" w:cs="Georgia"/>
                <w:bCs/>
                <w:noProof/>
                <w:color w:val="FFFFFF"/>
                <w:sz w:val="20"/>
                <w:szCs w:val="24"/>
              </w:rPr>
              <w:t xml:space="preserve">             </w:t>
            </w:r>
          </w:p>
          <w:p w14:paraId="58B13B6C" w14:textId="2E552B8A" w:rsidR="00ED5F0A" w:rsidRPr="00ED5F0A" w:rsidRDefault="00ED5F0A" w:rsidP="00ED5F0A"/>
          <w:p w14:paraId="224179A6" w14:textId="14740602" w:rsidR="00772A1C" w:rsidRPr="00F079F2" w:rsidRDefault="00020419" w:rsidP="00F079F2">
            <w:pPr>
              <w:pStyle w:val="Heading2Alt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A82F44" wp14:editId="6ECA535A">
                  <wp:simplePos x="0" y="0"/>
                  <wp:positionH relativeFrom="column">
                    <wp:posOffset>-131391</wp:posOffset>
                  </wp:positionH>
                  <wp:positionV relativeFrom="paragraph">
                    <wp:posOffset>1487129</wp:posOffset>
                  </wp:positionV>
                  <wp:extent cx="1854200" cy="1439694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LLIANC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23" cy="144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72A1C" w:rsidRPr="00F079F2">
              <w:br/>
            </w:r>
          </w:p>
        </w:tc>
        <w:tc>
          <w:tcPr>
            <w:tcW w:w="360" w:type="dxa"/>
          </w:tcPr>
          <w:p w14:paraId="44E49FDC" w14:textId="77777777" w:rsidR="00772A1C" w:rsidRPr="00F079F2" w:rsidRDefault="00772A1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</w:tr>
      <w:tr w:rsidR="00772A1C" w:rsidRPr="00F079F2" w14:paraId="08738FA2" w14:textId="77777777" w:rsidTr="00F079F2">
        <w:trPr>
          <w:gridAfter w:val="2"/>
          <w:wAfter w:w="729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482F003B" w14:textId="77777777" w:rsidR="00772A1C" w:rsidRPr="00F079F2" w:rsidRDefault="00772A1C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4E28A5F5" w14:textId="77777777" w:rsidR="00772A1C" w:rsidRPr="00F079F2" w:rsidRDefault="00772A1C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A7A03F0" w14:textId="77777777" w:rsidTr="008B78CF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5459F55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A26135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</w:tcPr>
          <w:p w14:paraId="41C12A21" w14:textId="3EFC2CF5" w:rsidR="00C661A1" w:rsidRPr="00F079F2" w:rsidRDefault="00B50C48" w:rsidP="00F079F2">
            <w:pPr>
              <w:pStyle w:val="JobDescription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1440812" wp14:editId="06623364">
                  <wp:simplePos x="0" y="0"/>
                  <wp:positionH relativeFrom="column">
                    <wp:posOffset>2260397</wp:posOffset>
                  </wp:positionH>
                  <wp:positionV relativeFrom="paragraph">
                    <wp:posOffset>759797</wp:posOffset>
                  </wp:positionV>
                  <wp:extent cx="1435514" cy="105472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ormwater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91" cy="105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79F2" w:rsidRPr="00F079F2" w14:paraId="031AD813" w14:textId="77777777" w:rsidTr="008B78CF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25F5E0C3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4BC52C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</w:tcPr>
          <w:p w14:paraId="27BFC5FA" w14:textId="71810D2F" w:rsidR="00F079F2" w:rsidRPr="00F079F2" w:rsidRDefault="00AA2AB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5448C4AC" wp14:editId="46BFB9B0">
                  <wp:simplePos x="0" y="0"/>
                  <wp:positionH relativeFrom="page">
                    <wp:posOffset>2488876</wp:posOffset>
                  </wp:positionH>
                  <wp:positionV relativeFrom="paragraph">
                    <wp:posOffset>1151653</wp:posOffset>
                  </wp:positionV>
                  <wp:extent cx="1153633" cy="1012518"/>
                  <wp:effectExtent l="0" t="0" r="889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umping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33" cy="101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F4" w:rsidRPr="00F079F2" w14:paraId="2A22A8F4" w14:textId="77777777" w:rsidTr="00F079F2">
        <w:trPr>
          <w:gridAfter w:val="2"/>
          <w:wAfter w:w="729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37DFF29F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56B8D91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23BD7C3B" w14:textId="77777777" w:rsidTr="00F079F2">
        <w:trPr>
          <w:gridAfter w:val="2"/>
          <w:wAfter w:w="729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0EB851BD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02482DF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663A0EC2" w14:textId="77777777" w:rsidTr="008B78CF">
        <w:trPr>
          <w:gridAfter w:val="2"/>
          <w:wAfter w:w="7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3753A765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1F499DDE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6BD14620" w14:textId="77777777" w:rsidTr="008B78CF">
        <w:trPr>
          <w:gridAfter w:val="2"/>
          <w:wAfter w:w="7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5C5522C2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9235719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5ECAA05A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67C36FB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65610AC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12601733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E767EEE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2F028F5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16EF935C" w14:textId="77777777" w:rsidTr="008B78CF">
        <w:trPr>
          <w:gridAfter w:val="2"/>
          <w:wAfter w:w="7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B66AAFD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CBA6CDF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5C6145DF" w14:textId="77777777" w:rsidTr="008B78CF">
        <w:trPr>
          <w:gridAfter w:val="2"/>
          <w:wAfter w:w="7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FF4FD12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749D94C5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71DAB3CB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AC2630A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E5E471B" w14:textId="097E7034" w:rsidR="00D306F4" w:rsidRPr="00F079F2" w:rsidRDefault="00B50C48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045AE9E" wp14:editId="04FB9720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-399915</wp:posOffset>
                  </wp:positionV>
                  <wp:extent cx="1594401" cy="1001949"/>
                  <wp:effectExtent l="0" t="0" r="635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amination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01" cy="100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F4" w:rsidRPr="00F079F2" w14:paraId="54CB876F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E305C8B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05B2C9E" w14:textId="10846755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3CA6FF26" w14:textId="77777777" w:rsidTr="008B78CF">
        <w:trPr>
          <w:gridAfter w:val="2"/>
          <w:wAfter w:w="7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F178598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46CCAA5" w14:textId="2FCC9B2C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058F7202" w14:textId="77777777" w:rsidTr="008B78CF">
        <w:trPr>
          <w:gridAfter w:val="2"/>
          <w:wAfter w:w="729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6D971B29" w14:textId="77777777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58F9E33D" w14:textId="6CB2CFC9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7075FC90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B1557D8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CD7DE40" w14:textId="70E8212C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56F3BF58" w14:textId="77777777" w:rsidTr="00F079F2">
        <w:trPr>
          <w:gridAfter w:val="2"/>
          <w:wAfter w:w="729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9670CCE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1633BA4" w14:textId="7F5D28D1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D306F4" w:rsidRPr="00F079F2" w14:paraId="3F635F3B" w14:textId="77777777" w:rsidTr="008B78CF">
        <w:trPr>
          <w:gridAfter w:val="2"/>
          <w:wAfter w:w="729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00078B9" w14:textId="77777777" w:rsidR="00D306F4" w:rsidRPr="00F079F2" w:rsidRDefault="00D306F4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D2429C7" w14:textId="071400D1" w:rsidR="00D306F4" w:rsidRPr="00F079F2" w:rsidRDefault="00D306F4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</w:tbl>
    <w:p w14:paraId="62492D27" w14:textId="0BA21DFF" w:rsidR="00CE6104" w:rsidRPr="0006568A" w:rsidRDefault="00ED5F0A" w:rsidP="007520D7">
      <w:pPr>
        <w:spacing w:before="0"/>
      </w:pPr>
      <w:r>
        <w:rPr>
          <w:rFonts w:ascii="Arial" w:hAnsi="Arial" w:cs="Arial"/>
          <w:b/>
          <w:bCs/>
          <w:noProof/>
          <w:szCs w:val="22"/>
        </w:rPr>
        <w:drawing>
          <wp:anchor distT="0" distB="0" distL="114300" distR="114300" simplePos="0" relativeHeight="251667456" behindDoc="1" locked="0" layoutInCell="1" allowOverlap="1" wp14:anchorId="1A6BC30C" wp14:editId="65658372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4435475" cy="1283970"/>
            <wp:effectExtent l="0" t="0" r="3175" b="0"/>
            <wp:wrapTight wrapText="bothSides">
              <wp:wrapPolygon edited="0">
                <wp:start x="0" y="0"/>
                <wp:lineTo x="0" y="21151"/>
                <wp:lineTo x="21523" y="21151"/>
                <wp:lineTo x="215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gua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104" w:rsidRPr="0006568A" w:rsidSect="0085363C">
      <w:headerReference w:type="default" r:id="rId22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0A6D8" w14:textId="77777777" w:rsidR="00FD7EAD" w:rsidRDefault="00FD7EAD" w:rsidP="0085363C">
      <w:pPr>
        <w:spacing w:before="0" w:line="240" w:lineRule="auto"/>
      </w:pPr>
      <w:r>
        <w:separator/>
      </w:r>
    </w:p>
  </w:endnote>
  <w:endnote w:type="continuationSeparator" w:id="0">
    <w:p w14:paraId="4761AA58" w14:textId="77777777" w:rsidR="00FD7EAD" w:rsidRDefault="00FD7EAD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1CAC48-B0DC-4BB3-980F-9B08082C46EA}"/>
    <w:embedBold r:id="rId2" w:fontKey="{6D3756FC-6F49-4927-B011-437B4DE39E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2762F0B-7694-4AA0-9DFF-CC7A8FA1B4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96584F9-64B3-4FF1-9719-0D27308B1584}"/>
    <w:embedBold r:id="rId5" w:fontKey="{A0B92E36-C541-43A5-ADFF-D9C2D7679C24}"/>
    <w:embedItalic r:id="rId6" w:fontKey="{AAD3DA06-E888-4F4A-A121-4659EB1977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D8F5A05-37EA-4452-A527-0AB1946F594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E392CD3-8ADB-417E-A7BB-EFFC21ECA4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B4F9A" w14:textId="77777777" w:rsidR="00FD7EAD" w:rsidRDefault="00FD7EAD" w:rsidP="0085363C">
      <w:pPr>
        <w:spacing w:before="0" w:line="240" w:lineRule="auto"/>
      </w:pPr>
      <w:r>
        <w:separator/>
      </w:r>
    </w:p>
  </w:footnote>
  <w:footnote w:type="continuationSeparator" w:id="0">
    <w:p w14:paraId="340BB77E" w14:textId="77777777" w:rsidR="00FD7EAD" w:rsidRDefault="00FD7EAD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1DC19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53689BA9" wp14:editId="6F2882D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6D1700DB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" path="m,2757r1505,l1505,,,,,2757xe" fillcolor="#00206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" path="m,11388r4076,l4076,,,,,11388xe" fillcolor="#00206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7C"/>
    <w:rsid w:val="00020419"/>
    <w:rsid w:val="00041042"/>
    <w:rsid w:val="00052382"/>
    <w:rsid w:val="0006568A"/>
    <w:rsid w:val="00076F0F"/>
    <w:rsid w:val="00084253"/>
    <w:rsid w:val="00095E6F"/>
    <w:rsid w:val="000A3F7C"/>
    <w:rsid w:val="000D1F49"/>
    <w:rsid w:val="001727CA"/>
    <w:rsid w:val="00175838"/>
    <w:rsid w:val="00187D40"/>
    <w:rsid w:val="001C3ADB"/>
    <w:rsid w:val="002C56E6"/>
    <w:rsid w:val="00361E11"/>
    <w:rsid w:val="00376B65"/>
    <w:rsid w:val="003D22C4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55E3E"/>
    <w:rsid w:val="006D0E99"/>
    <w:rsid w:val="007520D7"/>
    <w:rsid w:val="00770F25"/>
    <w:rsid w:val="00772A1C"/>
    <w:rsid w:val="007A35A8"/>
    <w:rsid w:val="007B0A85"/>
    <w:rsid w:val="007C6A52"/>
    <w:rsid w:val="00804838"/>
    <w:rsid w:val="0082043E"/>
    <w:rsid w:val="0085363C"/>
    <w:rsid w:val="00866526"/>
    <w:rsid w:val="008B78CF"/>
    <w:rsid w:val="008D7D8E"/>
    <w:rsid w:val="008E203A"/>
    <w:rsid w:val="0091229C"/>
    <w:rsid w:val="00940E73"/>
    <w:rsid w:val="0098597D"/>
    <w:rsid w:val="009F619A"/>
    <w:rsid w:val="009F6DDE"/>
    <w:rsid w:val="00A2266E"/>
    <w:rsid w:val="00A370A8"/>
    <w:rsid w:val="00A66AE4"/>
    <w:rsid w:val="00AA2AB2"/>
    <w:rsid w:val="00B13C71"/>
    <w:rsid w:val="00B50C48"/>
    <w:rsid w:val="00B62AB7"/>
    <w:rsid w:val="00BD4753"/>
    <w:rsid w:val="00BD5CB1"/>
    <w:rsid w:val="00BE62EE"/>
    <w:rsid w:val="00C003BA"/>
    <w:rsid w:val="00C46878"/>
    <w:rsid w:val="00C661A1"/>
    <w:rsid w:val="00C75B47"/>
    <w:rsid w:val="00CB4A51"/>
    <w:rsid w:val="00CD4532"/>
    <w:rsid w:val="00CD47B0"/>
    <w:rsid w:val="00CE6104"/>
    <w:rsid w:val="00CE7918"/>
    <w:rsid w:val="00D16163"/>
    <w:rsid w:val="00D306F4"/>
    <w:rsid w:val="00DB3FAD"/>
    <w:rsid w:val="00DB646A"/>
    <w:rsid w:val="00E61C09"/>
    <w:rsid w:val="00EB3B58"/>
    <w:rsid w:val="00EC7359"/>
    <w:rsid w:val="00EC7EEA"/>
    <w:rsid w:val="00ED5F0A"/>
    <w:rsid w:val="00EE3054"/>
    <w:rsid w:val="00EE3EC6"/>
    <w:rsid w:val="00F00606"/>
    <w:rsid w:val="00F01256"/>
    <w:rsid w:val="00F079F2"/>
    <w:rsid w:val="00FC7475"/>
    <w:rsid w:val="00FD7E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97BDB"/>
  <w15:chartTrackingRefBased/>
  <w15:docId w15:val="{68973A8E-B26A-4C82-AE56-0B060392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o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2D3391EA2E4421A0AC8DD321361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0ACBE-0630-4AAD-AF42-4DABBF3D02CA}"/>
      </w:docPartPr>
      <w:docPartBody>
        <w:p w:rsidR="00F4684D" w:rsidRDefault="00F4684D" w:rsidP="00F4684D">
          <w:pPr>
            <w:pStyle w:val="102D3391EA2E4421A0AC8DD32136183D"/>
          </w:pPr>
          <w:r w:rsidRPr="00C75E80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4D"/>
    <w:rsid w:val="00241466"/>
    <w:rsid w:val="00F4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A3189FA79264A35B32BEC3F80A58978">
    <w:name w:val="FA3189FA79264A35B32BEC3F80A58978"/>
  </w:style>
  <w:style w:type="paragraph" w:customStyle="1" w:styleId="08D2DD9144AA4A4A84D584468EA95B25">
    <w:name w:val="08D2DD9144AA4A4A84D584468EA95B25"/>
  </w:style>
  <w:style w:type="paragraph" w:customStyle="1" w:styleId="88FDBA1D260644B0811E65D66A96B054">
    <w:name w:val="88FDBA1D260644B0811E65D66A96B054"/>
  </w:style>
  <w:style w:type="paragraph" w:customStyle="1" w:styleId="BB7A9C6608CB426B90D0567A46D0F360">
    <w:name w:val="BB7A9C6608CB426B90D0567A46D0F360"/>
  </w:style>
  <w:style w:type="paragraph" w:customStyle="1" w:styleId="E3F1A8C903804A80A52B01D30EB4752B">
    <w:name w:val="E3F1A8C903804A80A52B01D30EB4752B"/>
  </w:style>
  <w:style w:type="paragraph" w:customStyle="1" w:styleId="C0AEBCAD8ED64F34979743D41729D9D5">
    <w:name w:val="C0AEBCAD8ED64F34979743D41729D9D5"/>
  </w:style>
  <w:style w:type="paragraph" w:customStyle="1" w:styleId="0F94881A613C4DF0BCEF507F72F0EDD5">
    <w:name w:val="0F94881A613C4DF0BCEF507F72F0EDD5"/>
  </w:style>
  <w:style w:type="paragraph" w:customStyle="1" w:styleId="30AEC2DCF548438980B72439A0049A7B">
    <w:name w:val="30AEC2DCF548438980B72439A0049A7B"/>
  </w:style>
  <w:style w:type="paragraph" w:customStyle="1" w:styleId="C889CBF7165E4E9C8488C26990BFA733">
    <w:name w:val="C889CBF7165E4E9C8488C26990BFA733"/>
  </w:style>
  <w:style w:type="paragraph" w:customStyle="1" w:styleId="C785C708E1594B278289CD5A59C0B9A9">
    <w:name w:val="C785C708E1594B278289CD5A59C0B9A9"/>
  </w:style>
  <w:style w:type="paragraph" w:customStyle="1" w:styleId="F21E17B229E44F3CBEE93BA52C59C55F">
    <w:name w:val="F21E17B229E44F3CBEE93BA52C59C55F"/>
  </w:style>
  <w:style w:type="paragraph" w:customStyle="1" w:styleId="9C3837139C03481FA577F3D4878495E0">
    <w:name w:val="9C3837139C03481FA577F3D4878495E0"/>
  </w:style>
  <w:style w:type="paragraph" w:customStyle="1" w:styleId="30D340F2B2694D968F4DD59F702CACA4">
    <w:name w:val="30D340F2B2694D968F4DD59F702CACA4"/>
  </w:style>
  <w:style w:type="paragraph" w:customStyle="1" w:styleId="45316A78464D42CEB942C6EC99C048D8">
    <w:name w:val="45316A78464D42CEB942C6EC99C048D8"/>
  </w:style>
  <w:style w:type="paragraph" w:customStyle="1" w:styleId="42880F1937C8451B92C40F7ECF09C7D6">
    <w:name w:val="42880F1937C8451B92C40F7ECF09C7D6"/>
  </w:style>
  <w:style w:type="paragraph" w:customStyle="1" w:styleId="304FFAD38C464A82BC6711F102E72884">
    <w:name w:val="304FFAD38C464A82BC6711F102E72884"/>
  </w:style>
  <w:style w:type="paragraph" w:customStyle="1" w:styleId="5772D18E3B67421EA2156BDE1DB74384">
    <w:name w:val="5772D18E3B67421EA2156BDE1DB74384"/>
  </w:style>
  <w:style w:type="paragraph" w:customStyle="1" w:styleId="FCBFBAE49E3644CB9D4EA5B42BE28B30">
    <w:name w:val="FCBFBAE49E3644CB9D4EA5B42BE28B30"/>
  </w:style>
  <w:style w:type="paragraph" w:customStyle="1" w:styleId="13DAC527823040AD9D296B5398E979EE">
    <w:name w:val="13DAC527823040AD9D296B5398E979EE"/>
  </w:style>
  <w:style w:type="paragraph" w:customStyle="1" w:styleId="B5BF75DF130F4A9B9CBDE0F3C61AA565">
    <w:name w:val="B5BF75DF130F4A9B9CBDE0F3C61AA56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F73A4E046BB4CA19D164A1BF67B908D">
    <w:name w:val="6F73A4E046BB4CA19D164A1BF67B908D"/>
  </w:style>
  <w:style w:type="paragraph" w:customStyle="1" w:styleId="59D29F12405F40A497FE85804823FDAD">
    <w:name w:val="59D29F12405F40A497FE85804823FDAD"/>
  </w:style>
  <w:style w:type="paragraph" w:customStyle="1" w:styleId="12CC8713218446BA822DEC7CA8562015">
    <w:name w:val="12CC8713218446BA822DEC7CA8562015"/>
  </w:style>
  <w:style w:type="paragraph" w:customStyle="1" w:styleId="E3A5847545834958BC0F68A6B6D45319">
    <w:name w:val="E3A5847545834958BC0F68A6B6D45319"/>
  </w:style>
  <w:style w:type="paragraph" w:customStyle="1" w:styleId="AEC9DA04BB4F4A7DBB05424B14D249C8">
    <w:name w:val="AEC9DA04BB4F4A7DBB05424B14D249C8"/>
  </w:style>
  <w:style w:type="paragraph" w:customStyle="1" w:styleId="4C717B61B9A441509CDBCB6A322C4EB4">
    <w:name w:val="4C717B61B9A441509CDBCB6A322C4EB4"/>
  </w:style>
  <w:style w:type="paragraph" w:customStyle="1" w:styleId="BEEE52D13B4A44B59DDE57F2569171C0">
    <w:name w:val="BEEE52D13B4A44B59DDE57F2569171C0"/>
  </w:style>
  <w:style w:type="paragraph" w:customStyle="1" w:styleId="49116C559E0141DF83954521CF71B3C0">
    <w:name w:val="49116C559E0141DF83954521CF71B3C0"/>
    <w:rsid w:val="00F4684D"/>
  </w:style>
  <w:style w:type="paragraph" w:customStyle="1" w:styleId="25CBD4CF4D6C4833BECEF43E8221B720">
    <w:name w:val="25CBD4CF4D6C4833BECEF43E8221B720"/>
    <w:rsid w:val="00F4684D"/>
  </w:style>
  <w:style w:type="paragraph" w:customStyle="1" w:styleId="FC2CFFAE1A7243DCA24B54DD2224CB5B">
    <w:name w:val="FC2CFFAE1A7243DCA24B54DD2224CB5B"/>
    <w:rsid w:val="00F4684D"/>
  </w:style>
  <w:style w:type="paragraph" w:customStyle="1" w:styleId="4781D4D6D0F04F7FB38798FABC9A24EF">
    <w:name w:val="4781D4D6D0F04F7FB38798FABC9A24EF"/>
    <w:rsid w:val="00F4684D"/>
  </w:style>
  <w:style w:type="paragraph" w:customStyle="1" w:styleId="E22D8F1FBE7E48F1AE685796FF376DD1">
    <w:name w:val="E22D8F1FBE7E48F1AE685796FF376DD1"/>
    <w:rsid w:val="00F4684D"/>
  </w:style>
  <w:style w:type="paragraph" w:customStyle="1" w:styleId="226ECA6264034221B62B8898C0F038DF">
    <w:name w:val="226ECA6264034221B62B8898C0F038DF"/>
    <w:rsid w:val="00F4684D"/>
  </w:style>
  <w:style w:type="paragraph" w:customStyle="1" w:styleId="102D3391EA2E4421A0AC8DD32136183D">
    <w:name w:val="102D3391EA2E4421A0AC8DD32136183D"/>
    <w:rsid w:val="00F468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B05535-3D3B-4F9C-9A39-505BB9014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200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Garcia</dc:creator>
  <cp:keywords/>
  <dc:description/>
  <cp:lastModifiedBy>Julio Garcia</cp:lastModifiedBy>
  <cp:revision>4</cp:revision>
  <dcterms:created xsi:type="dcterms:W3CDTF">2018-10-11T23:29:00Z</dcterms:created>
  <dcterms:modified xsi:type="dcterms:W3CDTF">2018-10-12T21:40:00Z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