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619" w:lineRule="exact"/>
        <w:ind w:left="1222" w:right="-20"/>
        <w:jc w:val="left"/>
        <w:rPr>
          <w:rFonts w:ascii="Calibri" w:hAnsi="Calibri" w:cs="Calibri" w:eastAsia="Calibri"/>
          <w:sz w:val="52"/>
          <w:szCs w:val="52"/>
        </w:rPr>
      </w:pPr>
      <w:rPr/>
      <w:r>
        <w:rPr/>
        <w:pict>
          <v:group style="position:absolute;margin-left:15.55pt;margin-top:20.049999pt;width:580.7pt;height:751.8pt;mso-position-horizontal-relative:page;mso-position-vertical-relative:page;z-index:-1382" coordorigin="311,401" coordsize="11614,15036">
            <v:shape style="position:absolute;left:339;top:411;width:11576;height:15016" type="#_x0000_t75">
              <v:imagedata r:id="rId5" o:title=""/>
            </v:shape>
            <v:group style="position:absolute;left:3444;top:411;width:8471;height:15016" coordorigin="3444,411" coordsize="8471,15016">
              <v:shape style="position:absolute;left:3444;top:411;width:8471;height:15016" coordorigin="3444,411" coordsize="8471,15016" path="m3444,15427l11915,15427,11915,411,3444,411,3444,15427e" filled="t" fillcolor="#747474" stroked="f">
                <v:path arrowok="t"/>
                <v:fill/>
              </v:shape>
            </v:group>
            <v:group style="position:absolute;left:3444;top:411;width:8471;height:15016" coordorigin="3444,411" coordsize="8471,15016">
              <v:shape style="position:absolute;left:3444;top:411;width:8471;height:15016" coordorigin="3444,411" coordsize="8471,15016" path="m3444,15427l11915,15427,11915,411,3444,411,3444,15427xe" filled="f" stroked="t" strokeweight="1pt" strokecolor="#FFFFFF">
                <v:path arrowok="t"/>
              </v:shape>
              <v:shape style="position:absolute;left:3844;top:13079;width:1724;height:1579" type="#_x0000_t75">
                <v:imagedata r:id="rId6" o:title=""/>
              </v:shape>
            </v:group>
            <v:group style="position:absolute;left:1883;top:6460;width:1561;height:1517" coordorigin="1883,6460" coordsize="1561,1517">
              <v:shape style="position:absolute;left:1883;top:6460;width:1561;height:1517" coordorigin="1883,6460" coordsize="1561,1517" path="m3444,7977l1883,7977,1883,6460,3444,6460,3444,7977e" filled="t" fillcolor="#A7BFDE" stroked="f">
                <v:path arrowok="t"/>
                <v:fill/>
              </v:shape>
            </v:group>
            <v:group style="position:absolute;left:1883;top:6460;width:1561;height:1517" coordorigin="1883,6460" coordsize="1561,1517">
              <v:shape style="position:absolute;left:1883;top:6460;width:1561;height:1517" coordorigin="1883,6460" coordsize="1561,1517" path="m3444,7977l1883,7977,1883,6460,3444,6460,3444,7977xe" filled="f" stroked="t" strokeweight="1pt" strokecolor="#FFFFFF">
                <v:path arrowok="t"/>
              </v:shape>
            </v:group>
            <v:group style="position:absolute;left:1883;top:4944;width:1561;height:1516" coordorigin="1883,4944" coordsize="1561,1516">
              <v:shape style="position:absolute;left:1883;top:4944;width:1561;height:1516" coordorigin="1883,4944" coordsize="1561,1516" path="m3444,6460l1883,6460,1883,4944,3444,4944,3444,6460e" filled="t" fillcolor="#A7BFDE" stroked="f">
                <v:path arrowok="t"/>
                <v:fill/>
              </v:shape>
            </v:group>
            <v:group style="position:absolute;left:1883;top:4944;width:1561;height:1516" coordorigin="1883,4944" coordsize="1561,1516">
              <v:shape style="position:absolute;left:1883;top:4944;width:1561;height:1516" coordorigin="1883,4944" coordsize="1561,1516" path="m3444,6460l1883,6460,1883,4944,3444,4944,3444,6460xe" filled="f" stroked="t" strokeweight="1.0pt" strokecolor="#FFFFFF">
                <v:path arrowok="t"/>
              </v:shape>
            </v:group>
            <v:group style="position:absolute;left:321;top:4944;width:1562;height:1516" coordorigin="321,4944" coordsize="1562,1516">
              <v:shape style="position:absolute;left:321;top:4944;width:1562;height:1516" coordorigin="321,4944" coordsize="1562,1516" path="m1883,6460l321,6460,321,4944,1883,4944,1883,6460e" filled="t" fillcolor="#A7BFDE" stroked="f">
                <v:path arrowok="t"/>
                <v:fill/>
              </v:shape>
            </v:group>
            <v:group style="position:absolute;left:321;top:4944;width:1562;height:1516" coordorigin="321,4944" coordsize="1562,1516">
              <v:shape style="position:absolute;left:321;top:4944;width:1562;height:1516" coordorigin="321,4944" coordsize="1562,1516" path="m1883,6460l321,6460,321,4944,1883,4944,1883,6460xe" filled="f" stroked="t" strokeweight="1pt" strokecolor="#FFFFFF">
                <v:path arrowok="t"/>
              </v:shape>
            </v:group>
            <v:group style="position:absolute;left:321;top:3427;width:1562;height:1517" coordorigin="321,3427" coordsize="1562,1517">
              <v:shape style="position:absolute;left:321;top:3427;width:1562;height:1517" coordorigin="321,3427" coordsize="1562,1517" path="m1883,4944l321,4944,321,3427,1883,3427,1883,4944e" filled="t" fillcolor="#A7BFDE" stroked="f">
                <v:path arrowok="t"/>
                <v:fill/>
              </v:shape>
            </v:group>
            <v:group style="position:absolute;left:321;top:3427;width:1562;height:1517" coordorigin="321,3427" coordsize="1562,1517">
              <v:shape style="position:absolute;left:321;top:3427;width:1562;height:1517" coordorigin="321,3427" coordsize="1562,1517" path="m1883,4944l321,4944,321,3427,1883,3427,1883,4944xe" filled="f" stroked="t" strokeweight="1pt" strokecolor="#FFFFFF">
                <v:path arrowok="t"/>
              </v:shape>
            </v:group>
            <v:group style="position:absolute;left:321;top:6460;width:1562;height:1517" coordorigin="321,6460" coordsize="1562,1517">
              <v:shape style="position:absolute;left:321;top:6460;width:1562;height:1517" coordorigin="321,6460" coordsize="1562,1517" path="m1883,7977l321,7977,321,6460,1883,6460,1883,7977e" filled="t" fillcolor="#A7BFDE" stroked="f">
                <v:path arrowok="t"/>
                <v:fill/>
              </v:shape>
            </v:group>
            <v:group style="position:absolute;left:321;top:6460;width:1562;height:1517" coordorigin="321,6460" coordsize="1562,1517">
              <v:shape style="position:absolute;left:321;top:6460;width:1562;height:1517" coordorigin="321,6460" coordsize="1562,1517" path="m1883,7977l321,7977,321,6460,1883,6460,1883,7977xe" filled="f" stroked="t" strokeweight="1pt" strokecolor="#FFFFFF">
                <v:path arrowok="t"/>
              </v:shape>
            </v:group>
            <v:group style="position:absolute;left:1883;top:7977;width:1561;height:1516" coordorigin="1883,7977" coordsize="1561,1516">
              <v:shape style="position:absolute;left:1883;top:7977;width:1561;height:1516" coordorigin="1883,7977" coordsize="1561,1516" path="m3444,9493l1883,9493,1883,7977,3444,7977,3444,9493e" filled="t" fillcolor="#A7BFDE" stroked="f">
                <v:path arrowok="t"/>
                <v:fill/>
              </v:shape>
            </v:group>
            <v:group style="position:absolute;left:1883;top:7977;width:1561;height:1516" coordorigin="1883,7977" coordsize="1561,1516">
              <v:shape style="position:absolute;left:1883;top:7977;width:1561;height:1516" coordorigin="1883,7977" coordsize="1561,1516" path="m3444,9493l1883,9493,1883,7977,3444,7977,3444,9493xe" filled="f" stroked="t" strokeweight="1pt" strokecolor="#FFFFFF">
                <v:path arrowok="t"/>
              </v:shape>
            </v:group>
            <v:group style="position:absolute;left:2689;top:411;width:1562;height:1517" coordorigin="2689,411" coordsize="1562,1517">
              <v:shape style="position:absolute;left:2689;top:411;width:1562;height:1517" coordorigin="2689,411" coordsize="1562,1517" path="m4251,1928l2689,1928,2689,411,4251,411,4251,1928e" filled="t" fillcolor="#C0504D" stroked="f">
                <v:path arrowok="t"/>
                <v:fill/>
              </v:shape>
            </v:group>
            <v:group style="position:absolute;left:2689;top:411;width:1562;height:1517" coordorigin="2689,411" coordsize="1562,1517">
              <v:shape style="position:absolute;left:2689;top:411;width:1562;height:1517" coordorigin="2689,411" coordsize="1562,1517" path="m4251,1928l2689,1928,2689,411,4251,411,4251,1928xe" filled="f" stroked="t" strokeweight="1pt" strokecolor="#FFFFFF">
                <v:path arrowok="t"/>
              </v:shape>
            </v:group>
            <v:group style="position:absolute;left:10825;top:14751;width:391;height:382" coordorigin="10825,14751" coordsize="391,382">
              <v:shape style="position:absolute;left:10825;top:14751;width:391;height:382" coordorigin="10825,14751" coordsize="391,382" path="m10825,14751l11216,14751,11216,15133,10825,15133,10825,14751e" filled="t" fillcolor="#C0C0C0" stroked="f">
                <v:path arrowok="t"/>
                <v:fill/>
              </v:shape>
            </v:group>
            <v:group style="position:absolute;left:10825;top:14751;width:391;height:382" coordorigin="10825,14751" coordsize="391,382">
              <v:shape style="position:absolute;left:10825;top:14751;width:391;height:382" coordorigin="10825,14751" coordsize="391,382" path="m10825,14751l11216,14751,11216,15133,10825,15133,10825,14751xe" filled="f" stroked="t" strokeweight="1pt" strokecolor="#FFFFFF">
                <v:path arrowok="t"/>
              </v:shape>
            </v:group>
            <v:group style="position:absolute;left:10825;top:14374;width:391;height:382" coordorigin="10825,14374" coordsize="391,382">
              <v:shape style="position:absolute;left:10825;top:14374;width:391;height:382" coordorigin="10825,14374" coordsize="391,382" path="m10825,14374l11216,14374,11216,14756,10825,14756,10825,14374e" filled="t" fillcolor="#C0504D" stroked="f">
                <v:path arrowok="t"/>
                <v:fill/>
              </v:shape>
            </v:group>
            <v:group style="position:absolute;left:10825;top:14374;width:391;height:382" coordorigin="10825,14374" coordsize="391,382">
              <v:shape style="position:absolute;left:10825;top:14374;width:391;height:382" coordorigin="10825,14374" coordsize="391,382" path="m10825,14374l11216,14374,11216,14756,10825,14756,10825,14374xe" filled="f" stroked="t" strokeweight="1pt" strokecolor="#FFFFFF">
                <v:path arrowok="t"/>
              </v:shape>
            </v:group>
            <v:group style="position:absolute;left:11216;top:14374;width:390;height:382" coordorigin="11216,14374" coordsize="390,382">
              <v:shape style="position:absolute;left:11216;top:14374;width:390;height:382" coordorigin="11216,14374" coordsize="390,382" path="m11216,14374l11606,14374,11606,14756,11216,14756,11216,14374e" filled="t" fillcolor="#C0C0C0" stroked="f">
                <v:path arrowok="t"/>
                <v:fill/>
              </v:shape>
            </v:group>
            <v:group style="position:absolute;left:11216;top:14374;width:390;height:382" coordorigin="11216,14374" coordsize="390,382">
              <v:shape style="position:absolute;left:11216;top:14374;width:390;height:382" coordorigin="11216,14374" coordsize="390,382" path="m11216,14374l11606,14374,11606,14756,11216,14756,11216,14374xe" filled="f" stroked="t" strokeweight="1pt" strokecolor="#FFFFFF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52"/>
          <w:szCs w:val="52"/>
          <w:color w:val="FFFFFF"/>
          <w:spacing w:val="0"/>
          <w:w w:val="100"/>
          <w:position w:val="1"/>
        </w:rPr>
        <w:t>2010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74" w:lineRule="exact"/>
        <w:ind w:left="209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color w:val="FFFFFF"/>
          <w:spacing w:val="0"/>
          <w:w w:val="100"/>
          <w:position w:val="4"/>
        </w:rPr>
        <w:t>St</w:t>
      </w:r>
      <w:r>
        <w:rPr>
          <w:rFonts w:ascii="Calibri" w:hAnsi="Calibri" w:cs="Calibri" w:eastAsia="Calibri"/>
          <w:sz w:val="80"/>
          <w:szCs w:val="80"/>
          <w:color w:val="FFFFFF"/>
          <w:spacing w:val="1"/>
          <w:w w:val="100"/>
          <w:position w:val="4"/>
        </w:rPr>
        <w:t>a</w:t>
      </w:r>
      <w:r>
        <w:rPr>
          <w:rFonts w:ascii="Calibri" w:hAnsi="Calibri" w:cs="Calibri" w:eastAsia="Calibri"/>
          <w:sz w:val="80"/>
          <w:szCs w:val="80"/>
          <w:color w:val="FFFFFF"/>
          <w:spacing w:val="0"/>
          <w:w w:val="100"/>
          <w:position w:val="4"/>
        </w:rPr>
        <w:t>nd</w:t>
      </w:r>
      <w:r>
        <w:rPr>
          <w:rFonts w:ascii="Calibri" w:hAnsi="Calibri" w:cs="Calibri" w:eastAsia="Calibri"/>
          <w:sz w:val="80"/>
          <w:szCs w:val="80"/>
          <w:color w:val="FFFFFF"/>
          <w:spacing w:val="-2"/>
          <w:w w:val="100"/>
          <w:position w:val="4"/>
        </w:rPr>
        <w:t>a</w:t>
      </w:r>
      <w:r>
        <w:rPr>
          <w:rFonts w:ascii="Calibri" w:hAnsi="Calibri" w:cs="Calibri" w:eastAsia="Calibri"/>
          <w:sz w:val="80"/>
          <w:szCs w:val="80"/>
          <w:color w:val="FFFFFF"/>
          <w:spacing w:val="-1"/>
          <w:w w:val="100"/>
          <w:position w:val="4"/>
        </w:rPr>
        <w:t>r</w:t>
      </w:r>
      <w:r>
        <w:rPr>
          <w:rFonts w:ascii="Calibri" w:hAnsi="Calibri" w:cs="Calibri" w:eastAsia="Calibri"/>
          <w:sz w:val="80"/>
          <w:szCs w:val="80"/>
          <w:color w:val="FFFFFF"/>
          <w:spacing w:val="0"/>
          <w:w w:val="100"/>
          <w:position w:val="4"/>
        </w:rPr>
        <w:t>d</w:t>
      </w:r>
      <w:r>
        <w:rPr>
          <w:rFonts w:ascii="Calibri" w:hAnsi="Calibri" w:cs="Calibri" w:eastAsia="Calibri"/>
          <w:sz w:val="80"/>
          <w:szCs w:val="80"/>
          <w:color w:val="FFFFFF"/>
          <w:spacing w:val="-29"/>
          <w:w w:val="100"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color w:val="FFFFFF"/>
          <w:spacing w:val="2"/>
          <w:w w:val="100"/>
          <w:position w:val="4"/>
        </w:rPr>
        <w:t>O</w:t>
      </w:r>
      <w:r>
        <w:rPr>
          <w:rFonts w:ascii="Calibri" w:hAnsi="Calibri" w:cs="Calibri" w:eastAsia="Calibri"/>
          <w:sz w:val="80"/>
          <w:szCs w:val="80"/>
          <w:color w:val="FFFFFF"/>
          <w:spacing w:val="0"/>
          <w:w w:val="100"/>
          <w:position w:val="4"/>
        </w:rPr>
        <w:t>per</w:t>
      </w:r>
      <w:r>
        <w:rPr>
          <w:rFonts w:ascii="Calibri" w:hAnsi="Calibri" w:cs="Calibri" w:eastAsia="Calibri"/>
          <w:sz w:val="80"/>
          <w:szCs w:val="80"/>
          <w:color w:val="FFFFFF"/>
          <w:spacing w:val="1"/>
          <w:w w:val="100"/>
          <w:position w:val="4"/>
        </w:rPr>
        <w:t>a</w:t>
      </w:r>
      <w:r>
        <w:rPr>
          <w:rFonts w:ascii="Calibri" w:hAnsi="Calibri" w:cs="Calibri" w:eastAsia="Calibri"/>
          <w:sz w:val="80"/>
          <w:szCs w:val="80"/>
          <w:color w:val="FFFFFF"/>
          <w:spacing w:val="1"/>
          <w:w w:val="100"/>
          <w:position w:val="4"/>
        </w:rPr>
        <w:t>t</w:t>
      </w:r>
      <w:r>
        <w:rPr>
          <w:rFonts w:ascii="Calibri" w:hAnsi="Calibri" w:cs="Calibri" w:eastAsia="Calibri"/>
          <w:sz w:val="80"/>
          <w:szCs w:val="80"/>
          <w:color w:val="FFFFFF"/>
          <w:spacing w:val="-1"/>
          <w:w w:val="100"/>
          <w:position w:val="4"/>
        </w:rPr>
        <w:t>i</w:t>
      </w:r>
      <w:r>
        <w:rPr>
          <w:rFonts w:ascii="Calibri" w:hAnsi="Calibri" w:cs="Calibri" w:eastAsia="Calibri"/>
          <w:sz w:val="80"/>
          <w:szCs w:val="80"/>
          <w:color w:val="FFFFFF"/>
          <w:spacing w:val="0"/>
          <w:w w:val="100"/>
          <w:position w:val="4"/>
        </w:rPr>
        <w:t>ng</w:t>
      </w:r>
      <w:r>
        <w:rPr>
          <w:rFonts w:ascii="Calibri" w:hAnsi="Calibri" w:cs="Calibri" w:eastAsia="Calibri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240" w:lineRule="auto"/>
        <w:ind w:left="2094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color w:val="FFFFFF"/>
          <w:spacing w:val="0"/>
          <w:w w:val="100"/>
        </w:rPr>
        <w:t>P</w:t>
      </w:r>
      <w:r>
        <w:rPr>
          <w:rFonts w:ascii="Calibri" w:hAnsi="Calibri" w:cs="Calibri" w:eastAsia="Calibri"/>
          <w:sz w:val="80"/>
          <w:szCs w:val="80"/>
          <w:color w:val="FFFFFF"/>
          <w:spacing w:val="-1"/>
          <w:w w:val="100"/>
        </w:rPr>
        <w:t>r</w:t>
      </w:r>
      <w:r>
        <w:rPr>
          <w:rFonts w:ascii="Calibri" w:hAnsi="Calibri" w:cs="Calibri" w:eastAsia="Calibri"/>
          <w:sz w:val="80"/>
          <w:szCs w:val="80"/>
          <w:color w:val="FFFFFF"/>
          <w:spacing w:val="1"/>
          <w:w w:val="100"/>
        </w:rPr>
        <w:t>o</w:t>
      </w:r>
      <w:r>
        <w:rPr>
          <w:rFonts w:ascii="Calibri" w:hAnsi="Calibri" w:cs="Calibri" w:eastAsia="Calibri"/>
          <w:sz w:val="80"/>
          <w:szCs w:val="80"/>
          <w:color w:val="FFFFFF"/>
          <w:spacing w:val="0"/>
          <w:w w:val="100"/>
        </w:rPr>
        <w:t>ced</w:t>
      </w:r>
      <w:r>
        <w:rPr>
          <w:rFonts w:ascii="Calibri" w:hAnsi="Calibri" w:cs="Calibri" w:eastAsia="Calibri"/>
          <w:sz w:val="80"/>
          <w:szCs w:val="80"/>
          <w:color w:val="FFFFFF"/>
          <w:spacing w:val="1"/>
          <w:w w:val="100"/>
        </w:rPr>
        <w:t>u</w:t>
      </w:r>
      <w:r>
        <w:rPr>
          <w:rFonts w:ascii="Calibri" w:hAnsi="Calibri" w:cs="Calibri" w:eastAsia="Calibri"/>
          <w:sz w:val="80"/>
          <w:szCs w:val="80"/>
          <w:color w:val="FFFFFF"/>
          <w:spacing w:val="-1"/>
          <w:w w:val="100"/>
        </w:rPr>
        <w:t>r</w:t>
      </w:r>
      <w:r>
        <w:rPr>
          <w:rFonts w:ascii="Calibri" w:hAnsi="Calibri" w:cs="Calibri" w:eastAsia="Calibri"/>
          <w:sz w:val="80"/>
          <w:szCs w:val="80"/>
          <w:color w:val="FFFFFF"/>
          <w:spacing w:val="0"/>
          <w:w w:val="100"/>
        </w:rPr>
        <w:t>es</w:t>
      </w:r>
      <w:r>
        <w:rPr>
          <w:rFonts w:ascii="Calibri" w:hAnsi="Calibri" w:cs="Calibri" w:eastAsia="Calibri"/>
          <w:sz w:val="80"/>
          <w:szCs w:val="80"/>
          <w:color w:val="000000"/>
          <w:spacing w:val="0"/>
          <w:w w:val="100"/>
        </w:rPr>
      </w:r>
    </w:p>
    <w:p>
      <w:pPr>
        <w:spacing w:before="0" w:after="0" w:line="481" w:lineRule="exact"/>
        <w:ind w:left="2094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color w:val="FFFFFF"/>
          <w:spacing w:val="-1"/>
          <w:w w:val="100"/>
        </w:rPr>
        <w:t>P</w:t>
      </w:r>
      <w:r>
        <w:rPr>
          <w:rFonts w:ascii="Calibri" w:hAnsi="Calibri" w:cs="Calibri" w:eastAsia="Calibri"/>
          <w:sz w:val="40"/>
          <w:szCs w:val="40"/>
          <w:color w:val="FFFFFF"/>
          <w:spacing w:val="0"/>
          <w:w w:val="100"/>
        </w:rPr>
        <w:t>UB</w:t>
      </w:r>
      <w:r>
        <w:rPr>
          <w:rFonts w:ascii="Calibri" w:hAnsi="Calibri" w:cs="Calibri" w:eastAsia="Calibri"/>
          <w:sz w:val="40"/>
          <w:szCs w:val="40"/>
          <w:color w:val="FFFFFF"/>
          <w:spacing w:val="-1"/>
          <w:w w:val="100"/>
        </w:rPr>
        <w:t>L</w:t>
      </w:r>
      <w:r>
        <w:rPr>
          <w:rFonts w:ascii="Calibri" w:hAnsi="Calibri" w:cs="Calibri" w:eastAsia="Calibri"/>
          <w:sz w:val="40"/>
          <w:szCs w:val="40"/>
          <w:color w:val="FFFFFF"/>
          <w:spacing w:val="0"/>
          <w:w w:val="100"/>
        </w:rPr>
        <w:t>IC</w:t>
      </w:r>
      <w:r>
        <w:rPr>
          <w:rFonts w:ascii="Calibri" w:hAnsi="Calibri" w:cs="Calibri" w:eastAsia="Calibri"/>
          <w:sz w:val="40"/>
          <w:szCs w:val="40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FFFFFF"/>
          <w:spacing w:val="-1"/>
          <w:w w:val="100"/>
        </w:rPr>
        <w:t>W</w:t>
      </w:r>
      <w:r>
        <w:rPr>
          <w:rFonts w:ascii="Calibri" w:hAnsi="Calibri" w:cs="Calibri" w:eastAsia="Calibri"/>
          <w:sz w:val="40"/>
          <w:szCs w:val="40"/>
          <w:color w:val="FFFFFF"/>
          <w:spacing w:val="-1"/>
          <w:w w:val="100"/>
        </w:rPr>
        <w:t>O</w:t>
      </w:r>
      <w:r>
        <w:rPr>
          <w:rFonts w:ascii="Calibri" w:hAnsi="Calibri" w:cs="Calibri" w:eastAsia="Calibri"/>
          <w:sz w:val="40"/>
          <w:szCs w:val="40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40"/>
          <w:szCs w:val="40"/>
          <w:color w:val="FFFFFF"/>
          <w:spacing w:val="-2"/>
          <w:w w:val="100"/>
        </w:rPr>
        <w:t>K</w:t>
      </w:r>
      <w:r>
        <w:rPr>
          <w:rFonts w:ascii="Calibri" w:hAnsi="Calibri" w:cs="Calibri" w:eastAsia="Calibri"/>
          <w:sz w:val="40"/>
          <w:szCs w:val="40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40"/>
          <w:szCs w:val="40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FFFFFF"/>
          <w:spacing w:val="-2"/>
          <w:w w:val="100"/>
        </w:rPr>
        <w:t>D</w:t>
      </w:r>
      <w:r>
        <w:rPr>
          <w:rFonts w:ascii="Calibri" w:hAnsi="Calibri" w:cs="Calibri" w:eastAsia="Calibri"/>
          <w:sz w:val="40"/>
          <w:szCs w:val="40"/>
          <w:color w:val="FFFFFF"/>
          <w:spacing w:val="1"/>
          <w:w w:val="100"/>
        </w:rPr>
        <w:t>E</w:t>
      </w:r>
      <w:r>
        <w:rPr>
          <w:rFonts w:ascii="Calibri" w:hAnsi="Calibri" w:cs="Calibri" w:eastAsia="Calibri"/>
          <w:sz w:val="40"/>
          <w:szCs w:val="40"/>
          <w:color w:val="FFFFFF"/>
          <w:spacing w:val="-1"/>
          <w:w w:val="100"/>
        </w:rPr>
        <w:t>P</w:t>
      </w:r>
      <w:r>
        <w:rPr>
          <w:rFonts w:ascii="Calibri" w:hAnsi="Calibri" w:cs="Calibri" w:eastAsia="Calibri"/>
          <w:sz w:val="40"/>
          <w:szCs w:val="40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40"/>
          <w:szCs w:val="40"/>
          <w:color w:val="FFFFFF"/>
          <w:spacing w:val="1"/>
          <w:w w:val="100"/>
        </w:rPr>
        <w:t>R</w:t>
      </w:r>
      <w:r>
        <w:rPr>
          <w:rFonts w:ascii="Calibri" w:hAnsi="Calibri" w:cs="Calibri" w:eastAsia="Calibri"/>
          <w:sz w:val="40"/>
          <w:szCs w:val="40"/>
          <w:color w:val="FFFFFF"/>
          <w:spacing w:val="-1"/>
          <w:w w:val="100"/>
        </w:rPr>
        <w:t>T</w:t>
      </w:r>
      <w:r>
        <w:rPr>
          <w:rFonts w:ascii="Calibri" w:hAnsi="Calibri" w:cs="Calibri" w:eastAsia="Calibri"/>
          <w:sz w:val="40"/>
          <w:szCs w:val="40"/>
          <w:color w:val="FFFFFF"/>
          <w:spacing w:val="-2"/>
          <w:w w:val="100"/>
        </w:rPr>
        <w:t>M</w:t>
      </w:r>
      <w:r>
        <w:rPr>
          <w:rFonts w:ascii="Calibri" w:hAnsi="Calibri" w:cs="Calibri" w:eastAsia="Calibri"/>
          <w:sz w:val="40"/>
          <w:szCs w:val="40"/>
          <w:color w:val="FFFFFF"/>
          <w:spacing w:val="1"/>
          <w:w w:val="100"/>
        </w:rPr>
        <w:t>E</w:t>
      </w:r>
      <w:r>
        <w:rPr>
          <w:rFonts w:ascii="Calibri" w:hAnsi="Calibri" w:cs="Calibri" w:eastAsia="Calibri"/>
          <w:sz w:val="40"/>
          <w:szCs w:val="40"/>
          <w:color w:val="FFFFFF"/>
          <w:spacing w:val="-2"/>
          <w:w w:val="100"/>
        </w:rPr>
        <w:t>NT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auto"/>
        <w:ind w:right="98"/>
        <w:jc w:val="righ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CITY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OF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GEN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5" w:after="0" w:line="240" w:lineRule="auto"/>
        <w:ind w:right="98"/>
        <w:jc w:val="righ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1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/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2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4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/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2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0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10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2240" w:h="15840"/>
          <w:pgMar w:top="920" w:bottom="280" w:left="1720" w:right="1720"/>
        </w:sectPr>
      </w:pPr>
      <w:rPr/>
    </w:p>
    <w:p>
      <w:pPr>
        <w:spacing w:before="41" w:after="0" w:line="456" w:lineRule="exact"/>
        <w:ind w:left="111" w:right="-20"/>
        <w:jc w:val="left"/>
        <w:tabs>
          <w:tab w:pos="3160" w:val="left"/>
          <w:tab w:pos="9520" w:val="left"/>
        </w:tabs>
        <w:rPr>
          <w:rFonts w:ascii="Cambria" w:hAnsi="Cambria" w:cs="Cambria" w:eastAsia="Cambria"/>
          <w:sz w:val="40"/>
          <w:szCs w:val="40"/>
        </w:rPr>
      </w:pPr>
      <w:rPr/>
      <w:r>
        <w:rPr>
          <w:rFonts w:ascii="Cambria" w:hAnsi="Cambria" w:cs="Cambria" w:eastAsia="Cambria"/>
          <w:sz w:val="40"/>
          <w:szCs w:val="40"/>
          <w:b/>
          <w:bCs/>
          <w:position w:val="-2"/>
        </w:rPr>
      </w:r>
      <w:r>
        <w:rPr>
          <w:rFonts w:ascii="Cambria" w:hAnsi="Cambria" w:cs="Cambria" w:eastAsia="Cambria"/>
          <w:sz w:val="40"/>
          <w:szCs w:val="40"/>
          <w:b/>
          <w:bCs/>
          <w:u w:val="single" w:color="000000"/>
          <w:position w:val="-2"/>
        </w:rPr>
        <w:t> </w:t>
      </w:r>
      <w:r>
        <w:rPr>
          <w:rFonts w:ascii="Cambria" w:hAnsi="Cambria" w:cs="Cambria" w:eastAsia="Cambria"/>
          <w:sz w:val="40"/>
          <w:szCs w:val="40"/>
          <w:b/>
          <w:bCs/>
          <w:u w:val="single" w:color="000000"/>
          <w:position w:val="-2"/>
        </w:rPr>
        <w:tab/>
      </w:r>
      <w:r>
        <w:rPr>
          <w:rFonts w:ascii="Cambria" w:hAnsi="Cambria" w:cs="Cambria" w:eastAsia="Cambria"/>
          <w:sz w:val="40"/>
          <w:szCs w:val="40"/>
          <w:b/>
          <w:bCs/>
          <w:u w:val="single" w:color="000000"/>
          <w:position w:val="-2"/>
        </w:rPr>
      </w:r>
      <w:r>
        <w:rPr>
          <w:rFonts w:ascii="Cambria" w:hAnsi="Cambria" w:cs="Cambria" w:eastAsia="Cambria"/>
          <w:sz w:val="40"/>
          <w:szCs w:val="40"/>
          <w:spacing w:val="6"/>
          <w:b/>
          <w:bCs/>
          <w:u w:val="single" w:color="000000"/>
          <w:position w:val="-2"/>
        </w:rPr>
        <w:t>T</w:t>
      </w:r>
      <w:r>
        <w:rPr>
          <w:rFonts w:ascii="Cambria" w:hAnsi="Cambria" w:cs="Cambria" w:eastAsia="Cambria"/>
          <w:sz w:val="40"/>
          <w:szCs w:val="40"/>
          <w:spacing w:val="4"/>
          <w:b/>
          <w:bCs/>
          <w:u w:val="single" w:color="000000"/>
          <w:position w:val="-2"/>
        </w:rPr>
        <w:t>a</w:t>
      </w:r>
      <w:r>
        <w:rPr>
          <w:rFonts w:ascii="Cambria" w:hAnsi="Cambria" w:cs="Cambria" w:eastAsia="Cambria"/>
          <w:sz w:val="40"/>
          <w:szCs w:val="40"/>
          <w:spacing w:val="4"/>
          <w:b/>
          <w:bCs/>
          <w:u w:val="single" w:color="000000"/>
          <w:position w:val="-2"/>
        </w:rPr>
      </w:r>
      <w:r>
        <w:rPr>
          <w:rFonts w:ascii="Cambria" w:hAnsi="Cambria" w:cs="Cambria" w:eastAsia="Cambria"/>
          <w:sz w:val="40"/>
          <w:szCs w:val="40"/>
          <w:spacing w:val="6"/>
          <w:b/>
          <w:bCs/>
          <w:u w:val="single" w:color="000000"/>
          <w:position w:val="-2"/>
        </w:rPr>
        <w:t>b</w:t>
      </w:r>
      <w:r>
        <w:rPr>
          <w:rFonts w:ascii="Cambria" w:hAnsi="Cambria" w:cs="Cambria" w:eastAsia="Cambria"/>
          <w:sz w:val="40"/>
          <w:szCs w:val="40"/>
          <w:spacing w:val="4"/>
          <w:b/>
          <w:bCs/>
          <w:u w:val="single" w:color="000000"/>
          <w:position w:val="-2"/>
        </w:rPr>
        <w:t>l</w:t>
      </w:r>
      <w:r>
        <w:rPr>
          <w:rFonts w:ascii="Cambria" w:hAnsi="Cambria" w:cs="Cambria" w:eastAsia="Cambria"/>
          <w:sz w:val="40"/>
          <w:szCs w:val="40"/>
          <w:spacing w:val="4"/>
          <w:b/>
          <w:bCs/>
          <w:u w:val="single" w:color="000000"/>
          <w:position w:val="-2"/>
        </w:rPr>
      </w:r>
      <w:r>
        <w:rPr>
          <w:rFonts w:ascii="Cambria" w:hAnsi="Cambria" w:cs="Cambria" w:eastAsia="Cambria"/>
          <w:sz w:val="40"/>
          <w:szCs w:val="40"/>
          <w:spacing w:val="0"/>
          <w:b/>
          <w:bCs/>
          <w:u w:val="single" w:color="000000"/>
          <w:position w:val="-2"/>
        </w:rPr>
        <w:t>e</w:t>
      </w:r>
      <w:r>
        <w:rPr>
          <w:rFonts w:ascii="Cambria" w:hAnsi="Cambria" w:cs="Cambria" w:eastAsia="Cambria"/>
          <w:sz w:val="40"/>
          <w:szCs w:val="40"/>
          <w:spacing w:val="0"/>
          <w:b/>
          <w:bCs/>
          <w:u w:val="single" w:color="000000"/>
          <w:position w:val="-2"/>
        </w:rPr>
      </w:r>
      <w:r>
        <w:rPr>
          <w:rFonts w:ascii="Cambria" w:hAnsi="Cambria" w:cs="Cambria" w:eastAsia="Cambria"/>
          <w:sz w:val="40"/>
          <w:szCs w:val="40"/>
          <w:spacing w:val="11"/>
          <w:b/>
          <w:bCs/>
          <w:u w:val="single" w:color="000000"/>
          <w:position w:val="-2"/>
        </w:rPr>
        <w:t> </w:t>
      </w:r>
      <w:r>
        <w:rPr>
          <w:rFonts w:ascii="Cambria" w:hAnsi="Cambria" w:cs="Cambria" w:eastAsia="Cambria"/>
          <w:sz w:val="40"/>
          <w:szCs w:val="40"/>
          <w:spacing w:val="11"/>
          <w:b/>
          <w:bCs/>
          <w:u w:val="single" w:color="000000"/>
          <w:position w:val="-2"/>
        </w:rPr>
      </w:r>
      <w:r>
        <w:rPr>
          <w:rFonts w:ascii="Cambria" w:hAnsi="Cambria" w:cs="Cambria" w:eastAsia="Cambria"/>
          <w:sz w:val="40"/>
          <w:szCs w:val="40"/>
          <w:spacing w:val="5"/>
          <w:b/>
          <w:bCs/>
          <w:u w:val="single" w:color="000000"/>
          <w:position w:val="-2"/>
        </w:rPr>
        <w:t>o</w:t>
      </w:r>
      <w:r>
        <w:rPr>
          <w:rFonts w:ascii="Cambria" w:hAnsi="Cambria" w:cs="Cambria" w:eastAsia="Cambria"/>
          <w:sz w:val="40"/>
          <w:szCs w:val="40"/>
          <w:spacing w:val="5"/>
          <w:b/>
          <w:bCs/>
          <w:u w:val="single" w:color="000000"/>
          <w:position w:val="-2"/>
        </w:rPr>
      </w:r>
      <w:r>
        <w:rPr>
          <w:rFonts w:ascii="Cambria" w:hAnsi="Cambria" w:cs="Cambria" w:eastAsia="Cambria"/>
          <w:sz w:val="40"/>
          <w:szCs w:val="40"/>
          <w:spacing w:val="0"/>
          <w:b/>
          <w:bCs/>
          <w:u w:val="single" w:color="000000"/>
          <w:position w:val="-2"/>
        </w:rPr>
        <w:t>f</w:t>
      </w:r>
      <w:r>
        <w:rPr>
          <w:rFonts w:ascii="Cambria" w:hAnsi="Cambria" w:cs="Cambria" w:eastAsia="Cambria"/>
          <w:sz w:val="40"/>
          <w:szCs w:val="40"/>
          <w:spacing w:val="0"/>
          <w:b/>
          <w:bCs/>
          <w:u w:val="single" w:color="000000"/>
          <w:position w:val="-2"/>
        </w:rPr>
      </w:r>
      <w:r>
        <w:rPr>
          <w:rFonts w:ascii="Cambria" w:hAnsi="Cambria" w:cs="Cambria" w:eastAsia="Cambria"/>
          <w:sz w:val="40"/>
          <w:szCs w:val="40"/>
          <w:spacing w:val="9"/>
          <w:b/>
          <w:bCs/>
          <w:u w:val="single" w:color="000000"/>
          <w:position w:val="-2"/>
        </w:rPr>
        <w:t> </w:t>
      </w:r>
      <w:r>
        <w:rPr>
          <w:rFonts w:ascii="Cambria" w:hAnsi="Cambria" w:cs="Cambria" w:eastAsia="Cambria"/>
          <w:sz w:val="40"/>
          <w:szCs w:val="40"/>
          <w:spacing w:val="9"/>
          <w:b/>
          <w:bCs/>
          <w:u w:val="single" w:color="000000"/>
          <w:position w:val="-2"/>
        </w:rPr>
      </w:r>
      <w:r>
        <w:rPr>
          <w:rFonts w:ascii="Cambria" w:hAnsi="Cambria" w:cs="Cambria" w:eastAsia="Cambria"/>
          <w:sz w:val="40"/>
          <w:szCs w:val="40"/>
          <w:spacing w:val="6"/>
          <w:b/>
          <w:bCs/>
          <w:u w:val="single" w:color="000000"/>
          <w:position w:val="-2"/>
        </w:rPr>
        <w:t>C</w:t>
      </w:r>
      <w:r>
        <w:rPr>
          <w:rFonts w:ascii="Cambria" w:hAnsi="Cambria" w:cs="Cambria" w:eastAsia="Cambria"/>
          <w:sz w:val="40"/>
          <w:szCs w:val="40"/>
          <w:spacing w:val="5"/>
          <w:b/>
          <w:bCs/>
          <w:u w:val="single" w:color="000000"/>
          <w:position w:val="-2"/>
        </w:rPr>
        <w:t>o</w:t>
      </w:r>
      <w:r>
        <w:rPr>
          <w:rFonts w:ascii="Cambria" w:hAnsi="Cambria" w:cs="Cambria" w:eastAsia="Cambria"/>
          <w:sz w:val="40"/>
          <w:szCs w:val="40"/>
          <w:spacing w:val="5"/>
          <w:b/>
          <w:bCs/>
          <w:u w:val="single" w:color="000000"/>
          <w:position w:val="-2"/>
        </w:rPr>
      </w:r>
      <w:r>
        <w:rPr>
          <w:rFonts w:ascii="Cambria" w:hAnsi="Cambria" w:cs="Cambria" w:eastAsia="Cambria"/>
          <w:sz w:val="40"/>
          <w:szCs w:val="40"/>
          <w:spacing w:val="3"/>
          <w:b/>
          <w:bCs/>
          <w:u w:val="single" w:color="000000"/>
          <w:position w:val="-2"/>
        </w:rPr>
        <w:t>n</w:t>
      </w:r>
      <w:r>
        <w:rPr>
          <w:rFonts w:ascii="Cambria" w:hAnsi="Cambria" w:cs="Cambria" w:eastAsia="Cambria"/>
          <w:sz w:val="40"/>
          <w:szCs w:val="40"/>
          <w:spacing w:val="3"/>
          <w:b/>
          <w:bCs/>
          <w:u w:val="single" w:color="000000"/>
          <w:position w:val="-2"/>
        </w:rPr>
      </w:r>
      <w:r>
        <w:rPr>
          <w:rFonts w:ascii="Cambria" w:hAnsi="Cambria" w:cs="Cambria" w:eastAsia="Cambria"/>
          <w:sz w:val="40"/>
          <w:szCs w:val="40"/>
          <w:spacing w:val="5"/>
          <w:b/>
          <w:bCs/>
          <w:u w:val="single" w:color="000000"/>
          <w:position w:val="-2"/>
        </w:rPr>
        <w:t>t</w:t>
      </w:r>
      <w:r>
        <w:rPr>
          <w:rFonts w:ascii="Cambria" w:hAnsi="Cambria" w:cs="Cambria" w:eastAsia="Cambria"/>
          <w:sz w:val="40"/>
          <w:szCs w:val="40"/>
          <w:spacing w:val="5"/>
          <w:b/>
          <w:bCs/>
          <w:u w:val="single" w:color="000000"/>
          <w:position w:val="-2"/>
        </w:rPr>
      </w:r>
      <w:r>
        <w:rPr>
          <w:rFonts w:ascii="Cambria" w:hAnsi="Cambria" w:cs="Cambria" w:eastAsia="Cambria"/>
          <w:sz w:val="40"/>
          <w:szCs w:val="40"/>
          <w:spacing w:val="6"/>
          <w:b/>
          <w:bCs/>
          <w:u w:val="single" w:color="000000"/>
          <w:position w:val="-2"/>
        </w:rPr>
        <w:t>e</w:t>
      </w:r>
      <w:r>
        <w:rPr>
          <w:rFonts w:ascii="Cambria" w:hAnsi="Cambria" w:cs="Cambria" w:eastAsia="Cambria"/>
          <w:sz w:val="40"/>
          <w:szCs w:val="40"/>
          <w:spacing w:val="5"/>
          <w:b/>
          <w:bCs/>
          <w:u w:val="single" w:color="000000"/>
          <w:position w:val="-2"/>
        </w:rPr>
        <w:t>n</w:t>
      </w:r>
      <w:r>
        <w:rPr>
          <w:rFonts w:ascii="Cambria" w:hAnsi="Cambria" w:cs="Cambria" w:eastAsia="Cambria"/>
          <w:sz w:val="40"/>
          <w:szCs w:val="40"/>
          <w:spacing w:val="5"/>
          <w:b/>
          <w:bCs/>
          <w:u w:val="single" w:color="000000"/>
          <w:position w:val="-2"/>
        </w:rPr>
      </w:r>
      <w:r>
        <w:rPr>
          <w:rFonts w:ascii="Cambria" w:hAnsi="Cambria" w:cs="Cambria" w:eastAsia="Cambria"/>
          <w:sz w:val="40"/>
          <w:szCs w:val="40"/>
          <w:spacing w:val="5"/>
          <w:b/>
          <w:bCs/>
          <w:u w:val="single" w:color="000000"/>
          <w:position w:val="-2"/>
        </w:rPr>
        <w:t>t</w:t>
      </w:r>
      <w:r>
        <w:rPr>
          <w:rFonts w:ascii="Cambria" w:hAnsi="Cambria" w:cs="Cambria" w:eastAsia="Cambria"/>
          <w:sz w:val="40"/>
          <w:szCs w:val="40"/>
          <w:spacing w:val="5"/>
          <w:b/>
          <w:bCs/>
          <w:u w:val="single" w:color="000000"/>
          <w:position w:val="-2"/>
        </w:rPr>
      </w:r>
      <w:r>
        <w:rPr>
          <w:rFonts w:ascii="Cambria" w:hAnsi="Cambria" w:cs="Cambria" w:eastAsia="Cambria"/>
          <w:sz w:val="40"/>
          <w:szCs w:val="40"/>
          <w:spacing w:val="0"/>
          <w:b/>
          <w:bCs/>
          <w:u w:val="single" w:color="000000"/>
          <w:position w:val="-2"/>
        </w:rPr>
        <w:t>s</w:t>
      </w:r>
      <w:r>
        <w:rPr>
          <w:rFonts w:ascii="Cambria" w:hAnsi="Cambria" w:cs="Cambria" w:eastAsia="Cambria"/>
          <w:sz w:val="40"/>
          <w:szCs w:val="40"/>
          <w:spacing w:val="0"/>
          <w:b/>
          <w:bCs/>
          <w:u w:val="single" w:color="000000"/>
          <w:position w:val="-2"/>
        </w:rPr>
      </w:r>
      <w:r>
        <w:rPr>
          <w:rFonts w:ascii="Cambria" w:hAnsi="Cambria" w:cs="Cambria" w:eastAsia="Cambria"/>
          <w:sz w:val="40"/>
          <w:szCs w:val="40"/>
          <w:spacing w:val="0"/>
          <w:b/>
          <w:bCs/>
          <w:u w:val="single" w:color="000000"/>
          <w:position w:val="-2"/>
        </w:rPr>
        <w:t> </w:t>
      </w:r>
      <w:r>
        <w:rPr>
          <w:rFonts w:ascii="Cambria" w:hAnsi="Cambria" w:cs="Cambria" w:eastAsia="Cambria"/>
          <w:sz w:val="40"/>
          <w:szCs w:val="40"/>
          <w:spacing w:val="0"/>
          <w:b/>
          <w:bCs/>
          <w:u w:val="single" w:color="000000"/>
          <w:position w:val="-2"/>
        </w:rPr>
        <w:tab/>
      </w:r>
      <w:r>
        <w:rPr>
          <w:rFonts w:ascii="Cambria" w:hAnsi="Cambria" w:cs="Cambria" w:eastAsia="Cambria"/>
          <w:sz w:val="40"/>
          <w:szCs w:val="40"/>
          <w:spacing w:val="0"/>
          <w:b/>
          <w:bCs/>
          <w:u w:val="single" w:color="000000"/>
          <w:position w:val="-2"/>
        </w:rPr>
      </w:r>
      <w:r>
        <w:rPr>
          <w:rFonts w:ascii="Cambria" w:hAnsi="Cambria" w:cs="Cambria" w:eastAsia="Cambria"/>
          <w:sz w:val="40"/>
          <w:szCs w:val="40"/>
          <w:spacing w:val="0"/>
          <w:b/>
          <w:bCs/>
          <w:position w:val="-2"/>
        </w:rPr>
      </w:r>
      <w:r>
        <w:rPr>
          <w:rFonts w:ascii="Cambria" w:hAnsi="Cambria" w:cs="Cambria" w:eastAsia="Cambria"/>
          <w:sz w:val="40"/>
          <w:szCs w:val="40"/>
          <w:spacing w:val="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" w:after="0" w:line="337" w:lineRule="exact"/>
        <w:ind w:left="140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b/>
          <w:bCs/>
        </w:rPr>
      </w:r>
      <w:r>
        <w:rPr>
          <w:rFonts w:ascii="Calibri" w:hAnsi="Calibri" w:cs="Calibri" w:eastAsia="Calibri"/>
          <w:sz w:val="28"/>
          <w:szCs w:val="28"/>
          <w:spacing w:val="-1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u w:val="thick" w:color="000000"/>
        </w:rPr>
        <w:t>I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  <w:t>t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  <w:t>r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  <w:t>o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u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  <w:t>c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  <w:t>t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  <w:t>i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  <w:t>o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1" w:after="0" w:line="240" w:lineRule="auto"/>
        <w:ind w:left="860" w:right="-20"/>
        <w:jc w:val="left"/>
        <w:tabs>
          <w:tab w:pos="230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ab/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860" w:right="-20"/>
        <w:jc w:val="left"/>
        <w:tabs>
          <w:tab w:pos="230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ab/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37" w:lineRule="exact"/>
        <w:ind w:left="140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b/>
          <w:bCs/>
        </w:rPr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  <w:t>G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  <w:t>n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  <w:t>r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  <w:t>a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l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  <w:t>F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  <w:t>a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  <w:t>c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  <w:t>i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  <w:t>l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  <w:t>it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y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u w:val="thick" w:color="000000"/>
        </w:rPr>
        <w:t>M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  <w:t>a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  <w:t>n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  <w:t>a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u w:val="thick" w:color="000000"/>
        </w:rPr>
        <w:t>g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m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  <w:t>n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1" w:after="0" w:line="240" w:lineRule="auto"/>
        <w:ind w:left="860" w:right="-20"/>
        <w:jc w:val="left"/>
        <w:tabs>
          <w:tab w:pos="230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10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ab/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ral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860" w:right="-20"/>
        <w:jc w:val="left"/>
        <w:tabs>
          <w:tab w:pos="230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11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ab/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l,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37" w:lineRule="exact"/>
        <w:ind w:left="140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b/>
          <w:bCs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V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h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  <w:t>i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  <w:t>c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  <w:t>le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  <w:t>a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  <w:t>n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d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q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u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  <w:t>i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p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m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  <w:t>e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u w:val="thick" w:color="000000"/>
        </w:rPr>
        <w:t>M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  <w:t>a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  <w:t>n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  <w:t>a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u w:val="thick" w:color="000000"/>
        </w:rPr>
        <w:t>g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m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  <w:t>n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1" w:after="0" w:line="240" w:lineRule="auto"/>
        <w:ind w:left="860" w:right="-20"/>
        <w:jc w:val="left"/>
        <w:tabs>
          <w:tab w:pos="230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20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ab/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&amp;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860" w:right="-20"/>
        <w:jc w:val="left"/>
        <w:tabs>
          <w:tab w:pos="230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21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ab/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&amp;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860" w:right="-20"/>
        <w:jc w:val="left"/>
        <w:tabs>
          <w:tab w:pos="230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22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ab/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&amp;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860" w:right="-20"/>
        <w:jc w:val="left"/>
        <w:tabs>
          <w:tab w:pos="230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23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ab/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&amp;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rage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37" w:lineRule="exact"/>
        <w:ind w:left="140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b/>
          <w:bCs/>
        </w:rPr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u w:val="thick" w:color="000000"/>
        </w:rPr>
        <w:t>M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  <w:t>at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  <w:t>e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  <w:t>r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  <w:t>i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  <w:t>a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l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  <w:t>a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  <w:t>n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d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W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  <w:t>a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  <w:t>s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  <w:t>t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e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u w:val="thick" w:color="000000"/>
        </w:rPr>
        <w:t>M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  <w:t>a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  <w:t>a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u w:val="thick" w:color="000000"/>
        </w:rPr>
        <w:t>g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  <w:u w:val="thick" w:color="000000"/>
        </w:rPr>
        <w:t>m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1" w:after="0" w:line="240" w:lineRule="auto"/>
        <w:ind w:left="860" w:right="-20"/>
        <w:jc w:val="left"/>
        <w:tabs>
          <w:tab w:pos="230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30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ab/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utd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860" w:right="-20"/>
        <w:jc w:val="left"/>
        <w:tabs>
          <w:tab w:pos="230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31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ab/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utd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860" w:right="-20"/>
        <w:jc w:val="left"/>
        <w:tabs>
          <w:tab w:pos="230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3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2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.0</w:t>
        <w:tab/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rage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aw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ials</w:t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860" w:right="-20"/>
        <w:jc w:val="left"/>
        <w:tabs>
          <w:tab w:pos="230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3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3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.0</w:t>
        <w:tab/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sal</w:t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37" w:lineRule="exact"/>
        <w:ind w:left="140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b/>
          <w:bCs/>
        </w:rPr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u w:val="thick" w:color="000000"/>
        </w:rPr>
        <w:t>M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u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  <w:t>i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  <w:t>c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  <w:t>i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p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  <w:t>a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l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  <w:t>F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  <w:t>i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  <w:t>e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  <w:t>l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d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u w:val="thick" w:color="000000"/>
        </w:rPr>
        <w:t>P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u w:val="thick" w:color="000000"/>
        </w:rPr>
        <w:t>r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o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u w:val="thick" w:color="000000"/>
        </w:rPr>
        <w:t>g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  <w:t>r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  <w:t>am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u w:val="thick" w:color="000000"/>
        </w:rPr>
        <w:t>M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  <w:t>a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  <w:t>n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u w:val="thick" w:color="000000"/>
        </w:rPr>
        <w:t>a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u w:val="thick" w:color="000000"/>
        </w:rPr>
        <w:t>g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m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  <w:t>e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u w:val="thick" w:color="000000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1" w:after="0" w:line="440" w:lineRule="auto"/>
        <w:ind w:left="860" w:right="4298"/>
        <w:jc w:val="left"/>
        <w:tabs>
          <w:tab w:pos="230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40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ab/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&amp;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41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ab/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age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42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ab/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86" w:lineRule="exact"/>
        <w:ind w:left="860" w:right="-20"/>
        <w:jc w:val="left"/>
        <w:tabs>
          <w:tab w:pos="230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43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ab/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auto"/>
        <w:ind w:left="2696" w:right="-20"/>
        <w:jc w:val="left"/>
        <w:tabs>
          <w:tab w:pos="9440" w:val="left"/>
        </w:tabs>
        <w:rPr>
          <w:rFonts w:ascii="Calibri" w:hAnsi="Calibri" w:cs="Calibri" w:eastAsia="Calibri"/>
          <w:sz w:val="22"/>
          <w:szCs w:val="22"/>
        </w:rPr>
      </w:pPr>
      <w:rPr/>
      <w:r>
        <w:rPr/>
        <w:pict>
          <v:group style="position:absolute;margin-left:66.599998pt;margin-top:.473632pt;width:478.8pt;height:.1pt;mso-position-horizontal-relative:page;mso-position-vertical-relative:paragraph;z-index:-1381" coordorigin="1332,9" coordsize="9576,2">
            <v:shape style="position:absolute;left:1332;top:9;width:9576;height:2" coordorigin="1332,9" coordsize="9576,0" path="m1332,9l10908,9e" filled="f" stroked="t" strokeweight="1.06pt" strokecolor="#000000">
              <v:path arrowok="t"/>
            </v:shape>
          </v:group>
          <w10:wrap type="none"/>
        </w:pict>
      </w:r>
      <w:r>
        <w:rPr/>
        <w:pict>
          <v:group style="position:absolute;margin-left:65.879997pt;margin-top:14.873631pt;width:479.52pt;height:.1pt;mso-position-horizontal-relative:page;mso-position-vertical-relative:paragraph;z-index:-1380" coordorigin="1318,297" coordsize="9590,2">
            <v:shape style="position:absolute;left:1318;top:297;width:9590;height:2" coordorigin="1318,297" coordsize="9590,0" path="m1318,297l10908,297e" filled="f" stroked="t" strokeweight="1.06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22"/>
          <w:szCs w:val="22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H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|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ub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Wo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ks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anda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Ope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edu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s</w:t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680" w:bottom="280" w:left="1300" w:right="1300"/>
        </w:sectPr>
      </w:pPr>
      <w:rPr/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" w:after="0" w:line="240" w:lineRule="auto"/>
        <w:ind w:left="240" w:right="7340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1.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0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   </w:t>
      </w:r>
      <w:r>
        <w:rPr>
          <w:rFonts w:ascii="Calibri" w:hAnsi="Calibri" w:cs="Calibri" w:eastAsia="Calibri"/>
          <w:sz w:val="28"/>
          <w:szCs w:val="28"/>
          <w:spacing w:val="45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In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od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u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40" w:right="152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art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ral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ic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ay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ams,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il,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ria,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air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40" w:right="153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ral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s)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rimarily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assis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reve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ls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rall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5982"/>
        <w:jc w:val="both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1.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1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   </w:t>
      </w:r>
      <w:r>
        <w:rPr>
          <w:rFonts w:ascii="Calibri" w:hAnsi="Calibri" w:cs="Calibri" w:eastAsia="Calibri"/>
          <w:sz w:val="28"/>
          <w:szCs w:val="28"/>
          <w:spacing w:val="45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Obje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c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v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of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he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nu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40" w:right="5193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ic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6" w:lineRule="auto"/>
        <w:ind w:left="960" w:right="154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ept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ew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6" w:lineRule="auto"/>
        <w:ind w:left="960" w:right="154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s)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5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5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40" w:lineRule="auto"/>
        <w:ind w:left="96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5" w:lineRule="auto"/>
        <w:ind w:left="960" w:right="154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4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jc w:val="both"/>
        <w:spacing w:after="0"/>
        <w:sectPr>
          <w:pgMar w:header="782" w:footer="876" w:top="1220" w:bottom="1060" w:left="1200" w:right="1220"/>
          <w:headerReference w:type="default" r:id="rId7"/>
          <w:footerReference w:type="default" r:id="rId8"/>
          <w:pgSz w:w="12240" w:h="15840"/>
        </w:sectPr>
      </w:pPr>
      <w:rPr/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1" w:after="0" w:line="240" w:lineRule="auto"/>
        <w:ind w:left="240" w:right="7598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24"/>
          <w:szCs w:val="24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6" w:lineRule="auto"/>
        <w:ind w:left="240" w:right="15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ies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ially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ies.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r,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95" w:right="7869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5" w:lineRule="auto"/>
        <w:ind w:left="240" w:right="153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7436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oto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240" w:right="8762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rk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hou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45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r,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hou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5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hou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ris</w:t>
      </w:r>
    </w:p>
    <w:p>
      <w:pPr>
        <w:spacing w:before="43" w:after="0" w:line="275" w:lineRule="auto"/>
        <w:ind w:left="960" w:right="154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3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3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3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asis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7816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ag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6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5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77" w:lineRule="auto"/>
        <w:ind w:left="960" w:right="153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ld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unt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91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arge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rs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ld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43" w:after="0" w:line="277" w:lineRule="auto"/>
        <w:ind w:left="960" w:right="156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ld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nds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91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ai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ou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mm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ou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k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ev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43" w:after="0" w:line="277" w:lineRule="auto"/>
        <w:ind w:left="960" w:right="153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aily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age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ily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small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5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rge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hou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768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abr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ili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77" w:lineRule="auto"/>
        <w:ind w:left="960" w:right="155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air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rly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</w:p>
    <w:p>
      <w:pPr>
        <w:spacing w:before="0" w:after="0" w:line="291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rn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x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rn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ard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ail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etu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</w:p>
    <w:p>
      <w:pPr>
        <w:jc w:val="left"/>
        <w:spacing w:after="0"/>
        <w:sectPr>
          <w:pgNumType w:start="2"/>
          <w:pgMar w:header="782" w:footer="876" w:top="1220" w:bottom="1060" w:left="1200" w:right="1220"/>
          <w:headerReference w:type="default" r:id="rId9"/>
          <w:footerReference w:type="default" r:id="rId10"/>
          <w:pgSz w:w="12240" w:h="15840"/>
        </w:sectPr>
      </w:pPr>
      <w:rPr/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275" w:lineRule="auto"/>
        <w:ind w:left="960" w:right="154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oun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rk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ld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</w:p>
    <w:p>
      <w:pPr>
        <w:spacing w:before="2" w:after="0" w:line="275" w:lineRule="auto"/>
        <w:ind w:left="960" w:right="155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ial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</w:p>
    <w:p>
      <w:pPr>
        <w:spacing w:before="0" w:after="0" w:line="277" w:lineRule="auto"/>
        <w:ind w:left="960" w:right="153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in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Re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v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aila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</w:p>
    <w:p>
      <w:pPr>
        <w:spacing w:before="45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s)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rly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</w:t>
      </w:r>
    </w:p>
    <w:p>
      <w:pPr>
        <w:jc w:val="left"/>
        <w:spacing w:after="0"/>
        <w:sectPr>
          <w:pgMar w:header="782" w:footer="876" w:top="1220" w:bottom="1060" w:left="1200" w:right="1220"/>
          <w:pgSz w:w="12240" w:h="15840"/>
        </w:sectPr>
      </w:pPr>
      <w:rPr/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1" w:after="0" w:line="240" w:lineRule="auto"/>
        <w:ind w:left="240" w:right="7598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24"/>
          <w:szCs w:val="24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5" w:lineRule="auto"/>
        <w:ind w:left="240" w:right="15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ies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ially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ies.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r,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95" w:right="7869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5" w:lineRule="auto"/>
        <w:ind w:left="240" w:right="153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7436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oto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240" w:right="8762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45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rk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hou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r,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hou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5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hou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ris</w:t>
      </w:r>
    </w:p>
    <w:p>
      <w:pPr>
        <w:spacing w:before="43" w:after="0" w:line="275" w:lineRule="auto"/>
        <w:ind w:left="960" w:right="154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3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3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3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asis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7829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age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sal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77" w:lineRule="auto"/>
        <w:ind w:left="960" w:right="153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ld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unt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91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arge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rs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ld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45" w:after="0" w:line="275" w:lineRule="auto"/>
        <w:ind w:left="960" w:right="156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ld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nds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45" w:after="0" w:line="275" w:lineRule="auto"/>
        <w:ind w:left="960" w:right="153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aily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age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ily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small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5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rge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hou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768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abr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ili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5" w:after="0" w:line="275" w:lineRule="auto"/>
        <w:ind w:left="960" w:right="155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air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rly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</w:p>
    <w:p>
      <w:pPr>
        <w:spacing w:before="45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etu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</w:p>
    <w:p>
      <w:pPr>
        <w:jc w:val="left"/>
        <w:spacing w:after="0"/>
        <w:sectPr>
          <w:pgMar w:header="777" w:footer="876" w:top="1160" w:bottom="1060" w:left="1200" w:right="1220"/>
          <w:headerReference w:type="default" r:id="rId11"/>
          <w:pgSz w:w="12240" w:h="15840"/>
        </w:sectPr>
      </w:pPr>
      <w:rPr/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6" w:after="0" w:line="275" w:lineRule="auto"/>
        <w:ind w:left="960" w:right="154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oun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rk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ld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</w:p>
    <w:p>
      <w:pPr>
        <w:spacing w:before="2" w:after="0" w:line="275" w:lineRule="auto"/>
        <w:ind w:left="960" w:right="155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ial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</w:p>
    <w:p>
      <w:pPr>
        <w:spacing w:before="2" w:after="0" w:line="275" w:lineRule="auto"/>
        <w:ind w:left="960" w:right="153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li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75" w:lineRule="auto"/>
        <w:ind w:left="960" w:right="157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ip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ak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lk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75" w:lineRule="auto"/>
        <w:ind w:left="960" w:right="155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aila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75" w:lineRule="auto"/>
        <w:ind w:left="960" w:right="154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It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in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Re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v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aila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</w:p>
    <w:p>
      <w:pPr>
        <w:spacing w:before="43" w:after="0" w:line="275" w:lineRule="auto"/>
        <w:ind w:left="960" w:right="999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rs,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4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dou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also</w:t>
      </w:r>
      <w:r>
        <w:rPr>
          <w:rFonts w:ascii="Calibri" w:hAnsi="Calibri" w:cs="Calibri" w:eastAsia="Calibri"/>
          <w:sz w:val="24"/>
          <w:szCs w:val="24"/>
          <w:spacing w:val="5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</w:p>
    <w:p>
      <w:pPr>
        <w:spacing w:before="2" w:after="0" w:line="275" w:lineRule="auto"/>
        <w:ind w:left="960" w:right="372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5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rly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rials.</w:t>
      </w:r>
    </w:p>
    <w:p>
      <w:pPr>
        <w:spacing w:before="2" w:after="0" w:line="275" w:lineRule="auto"/>
        <w:ind w:left="960" w:right="401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am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5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el.</w:t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dur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Small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ls</w:t>
      </w:r>
    </w:p>
    <w:p>
      <w:pPr>
        <w:spacing w:before="45" w:after="0" w:line="240" w:lineRule="auto"/>
        <w:ind w:left="13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  <w:t>o</w:t>
      </w:r>
      <w:r>
        <w:rPr>
          <w:rFonts w:ascii="Courier New" w:hAnsi="Courier New" w:cs="Courier New" w:eastAsia="Courier New"/>
          <w:sz w:val="24"/>
          <w:szCs w:val="24"/>
          <w:spacing w:val="7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rag,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rials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ral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35" w:after="0" w:line="240" w:lineRule="auto"/>
        <w:ind w:left="13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  <w:t>o</w:t>
      </w:r>
      <w:r>
        <w:rPr>
          <w:rFonts w:ascii="Courier New" w:hAnsi="Courier New" w:cs="Courier New" w:eastAsia="Courier New"/>
          <w:sz w:val="24"/>
          <w:szCs w:val="24"/>
          <w:spacing w:val="7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</w:t>
      </w:r>
    </w:p>
    <w:p>
      <w:pPr>
        <w:spacing w:before="38" w:after="0" w:line="268" w:lineRule="auto"/>
        <w:ind w:left="1680" w:right="154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  <w:t>o</w:t>
      </w:r>
      <w:r>
        <w:rPr>
          <w:rFonts w:ascii="Courier New" w:hAnsi="Courier New" w:cs="Courier New" w:eastAsia="Courier New"/>
          <w:sz w:val="24"/>
          <w:szCs w:val="24"/>
          <w:spacing w:val="7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</w:p>
    <w:p>
      <w:pPr>
        <w:spacing w:before="8" w:after="0" w:line="240" w:lineRule="auto"/>
        <w:ind w:left="13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  <w:t>o</w:t>
      </w:r>
      <w:r>
        <w:rPr>
          <w:rFonts w:ascii="Courier New" w:hAnsi="Courier New" w:cs="Courier New" w:eastAsia="Courier New"/>
          <w:sz w:val="24"/>
          <w:szCs w:val="24"/>
          <w:spacing w:val="7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rials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left="13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  <w:t>o</w:t>
      </w:r>
      <w:r>
        <w:rPr>
          <w:rFonts w:ascii="Courier New" w:hAnsi="Courier New" w:cs="Courier New" w:eastAsia="Courier New"/>
          <w:sz w:val="24"/>
          <w:szCs w:val="24"/>
          <w:spacing w:val="7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777" w:footer="876" w:top="1160" w:bottom="1060" w:left="1200" w:right="1220"/>
          <w:pgSz w:w="12240" w:h="15840"/>
        </w:sectPr>
      </w:pPr>
      <w:rPr/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6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arge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ls</w:t>
      </w:r>
    </w:p>
    <w:p>
      <w:pPr>
        <w:spacing w:before="43" w:after="0" w:line="240" w:lineRule="auto"/>
        <w:ind w:left="13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  <w:t>o</w:t>
      </w:r>
      <w:r>
        <w:rPr>
          <w:rFonts w:ascii="Courier New" w:hAnsi="Courier New" w:cs="Courier New" w:eastAsia="Courier New"/>
          <w:sz w:val="24"/>
          <w:szCs w:val="24"/>
          <w:spacing w:val="7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ls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ral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38" w:after="0" w:line="240" w:lineRule="auto"/>
        <w:ind w:left="13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  <w:t>o</w:t>
      </w:r>
      <w:r>
        <w:rPr>
          <w:rFonts w:ascii="Courier New" w:hAnsi="Courier New" w:cs="Courier New" w:eastAsia="Courier New"/>
          <w:sz w:val="24"/>
          <w:szCs w:val="24"/>
          <w:spacing w:val="7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ms,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ral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rials</w:t>
      </w:r>
    </w:p>
    <w:p>
      <w:pPr>
        <w:spacing w:before="35" w:after="0" w:line="270" w:lineRule="auto"/>
        <w:ind w:left="1680" w:right="156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  <w:t>o</w:t>
      </w:r>
      <w:r>
        <w:rPr>
          <w:rFonts w:ascii="Courier New" w:hAnsi="Courier New" w:cs="Courier New" w:eastAsia="Courier New"/>
          <w:sz w:val="24"/>
          <w:szCs w:val="24"/>
          <w:spacing w:val="7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ash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</w:p>
    <w:p>
      <w:pPr>
        <w:spacing w:before="6" w:after="0" w:line="240" w:lineRule="auto"/>
        <w:ind w:left="13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  <w:t>o</w:t>
      </w:r>
      <w:r>
        <w:rPr>
          <w:rFonts w:ascii="Courier New" w:hAnsi="Courier New" w:cs="Courier New" w:eastAsia="Courier New"/>
          <w:sz w:val="24"/>
          <w:szCs w:val="24"/>
          <w:spacing w:val="7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35" w:after="0" w:line="240" w:lineRule="auto"/>
        <w:ind w:left="13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  <w:t>o</w:t>
      </w:r>
      <w:r>
        <w:rPr>
          <w:rFonts w:ascii="Courier New" w:hAnsi="Courier New" w:cs="Courier New" w:eastAsia="Courier New"/>
          <w:sz w:val="24"/>
          <w:szCs w:val="24"/>
          <w:spacing w:val="7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38" w:after="0" w:line="275" w:lineRule="auto"/>
        <w:ind w:left="960" w:right="153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arge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am,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ire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ondu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sal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rials</w:t>
      </w:r>
    </w:p>
    <w:p>
      <w:pPr>
        <w:spacing w:before="2" w:after="0" w:line="276" w:lineRule="auto"/>
        <w:ind w:left="960" w:right="154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rials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ams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0" w:after="0" w:line="292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1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il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1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rial</w:t>
      </w:r>
      <w:r>
        <w:rPr>
          <w:rFonts w:ascii="Calibri" w:hAnsi="Calibri" w:cs="Calibri" w:eastAsia="Calibri"/>
          <w:sz w:val="24"/>
          <w:szCs w:val="24"/>
          <w:spacing w:val="8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4"/>
          <w:szCs w:val="24"/>
          <w:spacing w:val="1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z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4"/>
          <w:szCs w:val="24"/>
          <w:spacing w:val="8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1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1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lea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1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rials</w:t>
      </w:r>
      <w:r>
        <w:rPr>
          <w:rFonts w:ascii="Calibri" w:hAnsi="Calibri" w:cs="Calibri" w:eastAsia="Calibri"/>
          <w:sz w:val="24"/>
          <w:szCs w:val="24"/>
          <w:spacing w:val="8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are</w:t>
      </w:r>
      <w:r>
        <w:rPr>
          <w:rFonts w:ascii="Calibri" w:hAnsi="Calibri" w:cs="Calibri" w:eastAsia="Calibri"/>
          <w:sz w:val="24"/>
          <w:szCs w:val="24"/>
          <w:spacing w:val="8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also</w:t>
      </w:r>
      <w:r>
        <w:rPr>
          <w:rFonts w:ascii="Calibri" w:hAnsi="Calibri" w:cs="Calibri" w:eastAsia="Calibri"/>
          <w:sz w:val="24"/>
          <w:szCs w:val="24"/>
          <w:spacing w:val="1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z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43" w:after="0" w:line="240" w:lineRule="auto"/>
        <w:ind w:left="96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jc w:val="left"/>
        <w:spacing w:after="0"/>
        <w:sectPr>
          <w:pgMar w:header="777" w:footer="876" w:top="1160" w:bottom="1060" w:left="1200" w:right="1220"/>
          <w:pgSz w:w="12240" w:h="15840"/>
        </w:sectPr>
      </w:pPr>
      <w:rPr/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1" w:after="0" w:line="240" w:lineRule="auto"/>
        <w:ind w:left="240" w:right="7598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24"/>
          <w:szCs w:val="24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6" w:lineRule="auto"/>
        <w:ind w:left="240" w:right="152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Im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avy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als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5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3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ile</w:t>
      </w:r>
      <w:r>
        <w:rPr>
          <w:rFonts w:ascii="Calibri" w:hAnsi="Calibri" w:cs="Calibri" w:eastAsia="Calibri"/>
          <w:sz w:val="24"/>
          <w:szCs w:val="24"/>
          <w:spacing w:val="3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95" w:right="7869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7" w:lineRule="auto"/>
        <w:ind w:left="240" w:right="154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240" w:right="7436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oto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240" w:right="8762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5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“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topp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”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5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aila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</w:p>
    <w:p>
      <w:pPr>
        <w:spacing w:before="43" w:after="0" w:line="276" w:lineRule="auto"/>
        <w:ind w:left="960" w:right="154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It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8088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ob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il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li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5" w:lineRule="auto"/>
        <w:ind w:left="960" w:right="154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al,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les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77" w:lineRule="auto"/>
        <w:ind w:left="960" w:right="157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ile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it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ily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aila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ip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91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k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q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fo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40" w:right="7129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ll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qu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3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li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5" w:lineRule="auto"/>
        <w:ind w:left="960" w:right="154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Small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rs,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5" w:after="0" w:line="275" w:lineRule="auto"/>
        <w:ind w:left="960" w:right="154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hou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)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ay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jc w:val="both"/>
        <w:spacing w:after="0"/>
        <w:sectPr>
          <w:pgNumType w:start="7"/>
          <w:pgMar w:header="782" w:footer="876" w:top="1220" w:bottom="1060" w:left="1200" w:right="1220"/>
          <w:headerReference w:type="default" r:id="rId12"/>
          <w:footerReference w:type="default" r:id="rId13"/>
          <w:pgSz w:w="12240" w:h="15840"/>
        </w:sectPr>
      </w:pPr>
      <w:rPr/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lk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5" w:after="0" w:line="275" w:lineRule="auto"/>
        <w:ind w:left="960" w:right="157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rip</w:t>
      </w:r>
      <w:r>
        <w:rPr>
          <w:rFonts w:ascii="Calibri" w:hAnsi="Calibri" w:cs="Calibri" w:eastAsia="Calibri"/>
          <w:sz w:val="24"/>
          <w:szCs w:val="24"/>
          <w:spacing w:val="4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ak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lk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77" w:lineRule="auto"/>
        <w:ind w:left="960" w:right="153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r,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rary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91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7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1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rms</w:t>
      </w:r>
      <w:r>
        <w:rPr>
          <w:rFonts w:ascii="Calibri" w:hAnsi="Calibri" w:cs="Calibri" w:eastAsia="Calibri"/>
          <w:sz w:val="24"/>
          <w:szCs w:val="24"/>
          <w:spacing w:val="8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/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1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4"/>
          <w:szCs w:val="24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1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4"/>
          <w:szCs w:val="24"/>
          <w:spacing w:val="1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1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43" w:after="0" w:line="240" w:lineRule="auto"/>
        <w:ind w:left="96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ills</w:t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nan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3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lar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asis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43" w:after="0" w:line="277" w:lineRule="auto"/>
        <w:ind w:left="960" w:right="155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91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in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7" w:lineRule="auto"/>
        <w:ind w:left="960" w:right="153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ally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0" w:after="0" w:line="291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 </w:t>
      </w:r>
      <w:r>
        <w:rPr>
          <w:rFonts w:ascii="Calibri" w:hAnsi="Calibri" w:cs="Calibri" w:eastAsia="Calibri"/>
          <w:sz w:val="24"/>
          <w:szCs w:val="24"/>
          <w:spacing w:val="2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 </w:t>
      </w:r>
      <w:r>
        <w:rPr>
          <w:rFonts w:ascii="Calibri" w:hAnsi="Calibri" w:cs="Calibri" w:eastAsia="Calibri"/>
          <w:sz w:val="24"/>
          <w:szCs w:val="24"/>
          <w:spacing w:val="17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 </w:t>
      </w:r>
      <w:r>
        <w:rPr>
          <w:rFonts w:ascii="Calibri" w:hAnsi="Calibri" w:cs="Calibri" w:eastAsia="Calibri"/>
          <w:sz w:val="24"/>
          <w:szCs w:val="24"/>
          <w:spacing w:val="2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 </w:t>
      </w:r>
      <w:r>
        <w:rPr>
          <w:rFonts w:ascii="Calibri" w:hAnsi="Calibri" w:cs="Calibri" w:eastAsia="Calibri"/>
          <w:sz w:val="24"/>
          <w:szCs w:val="24"/>
          <w:spacing w:val="1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rm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 </w:t>
      </w:r>
      <w:r>
        <w:rPr>
          <w:rFonts w:ascii="Calibri" w:hAnsi="Calibri" w:cs="Calibri" w:eastAsia="Calibri"/>
          <w:sz w:val="24"/>
          <w:szCs w:val="24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arge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 </w:t>
      </w:r>
      <w:r>
        <w:rPr>
          <w:rFonts w:ascii="Calibri" w:hAnsi="Calibri" w:cs="Calibri" w:eastAsia="Calibri"/>
          <w:sz w:val="24"/>
          <w:szCs w:val="24"/>
          <w:spacing w:val="15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 </w:t>
      </w:r>
      <w:r>
        <w:rPr>
          <w:rFonts w:ascii="Calibri" w:hAnsi="Calibri" w:cs="Calibri" w:eastAsia="Calibri"/>
          <w:sz w:val="24"/>
          <w:szCs w:val="24"/>
          <w:spacing w:val="1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45" w:after="0" w:line="240" w:lineRule="auto"/>
        <w:ind w:left="96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rge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5" w:after="0" w:line="275" w:lineRule="auto"/>
        <w:ind w:left="960" w:right="155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Re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v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aila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s)</w:t>
      </w:r>
    </w:p>
    <w:p>
      <w:pPr>
        <w:spacing w:before="45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rly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s)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782" w:footer="876" w:top="1220" w:bottom="1060" w:left="1200" w:right="1220"/>
          <w:pgSz w:w="12240" w:h="15840"/>
        </w:sectPr>
      </w:pPr>
      <w:rPr/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1" w:after="0" w:line="276" w:lineRule="auto"/>
        <w:ind w:left="240" w:right="15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ash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hou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4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295" w:right="7869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5" w:lineRule="auto"/>
        <w:ind w:left="240" w:right="153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out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rge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7436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oto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240" w:right="8762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7" w:lineRule="auto"/>
        <w:ind w:left="960" w:right="154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les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ial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ash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rly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91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fo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8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-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45" w:after="0" w:line="240" w:lineRule="auto"/>
        <w:ind w:left="96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40" w:lineRule="auto"/>
        <w:ind w:left="13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  <w:t>o</w:t>
      </w:r>
      <w:r>
        <w:rPr>
          <w:rFonts w:ascii="Courier New" w:hAnsi="Courier New" w:cs="Courier New" w:eastAsia="Courier New"/>
          <w:sz w:val="24"/>
          <w:szCs w:val="24"/>
          <w:spacing w:val="7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35" w:after="0" w:line="270" w:lineRule="auto"/>
        <w:ind w:left="1680" w:right="155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  <w:t>o</w:t>
      </w:r>
      <w:r>
        <w:rPr>
          <w:rFonts w:ascii="Courier New" w:hAnsi="Courier New" w:cs="Courier New" w:eastAsia="Courier New"/>
          <w:sz w:val="24"/>
          <w:szCs w:val="24"/>
          <w:spacing w:val="7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ash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3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3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6" w:after="0" w:line="240" w:lineRule="auto"/>
        <w:ind w:left="13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  <w:t>o</w:t>
      </w:r>
      <w:r>
        <w:rPr>
          <w:rFonts w:ascii="Courier New" w:hAnsi="Courier New" w:cs="Courier New" w:eastAsia="Courier New"/>
          <w:sz w:val="24"/>
          <w:szCs w:val="24"/>
          <w:spacing w:val="7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zz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</w:p>
    <w:p>
      <w:pPr>
        <w:spacing w:before="35" w:after="0" w:line="240" w:lineRule="auto"/>
        <w:ind w:left="13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  <w:t>o</w:t>
      </w:r>
      <w:r>
        <w:rPr>
          <w:rFonts w:ascii="Courier New" w:hAnsi="Courier New" w:cs="Courier New" w:eastAsia="Courier New"/>
          <w:sz w:val="24"/>
          <w:szCs w:val="24"/>
          <w:spacing w:val="7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</w:p>
    <w:p>
      <w:pPr>
        <w:spacing w:before="38" w:after="0" w:line="272" w:lineRule="auto"/>
        <w:ind w:left="1680" w:right="153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  <w:t>o</w:t>
      </w:r>
      <w:r>
        <w:rPr>
          <w:rFonts w:ascii="Courier New" w:hAnsi="Courier New" w:cs="Courier New" w:eastAsia="Courier New"/>
          <w:sz w:val="24"/>
          <w:szCs w:val="24"/>
          <w:spacing w:val="7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rge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ash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hou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rs,</w:t>
      </w:r>
      <w:r>
        <w:rPr>
          <w:rFonts w:ascii="Calibri" w:hAnsi="Calibri" w:cs="Calibri" w:eastAsia="Calibri"/>
          <w:sz w:val="24"/>
          <w:szCs w:val="24"/>
          <w:spacing w:val="5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</w:p>
    <w:p>
      <w:pPr>
        <w:spacing w:before="3" w:after="0" w:line="240" w:lineRule="auto"/>
        <w:ind w:left="13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  <w:t>o</w:t>
      </w:r>
      <w:r>
        <w:rPr>
          <w:rFonts w:ascii="Courier New" w:hAnsi="Courier New" w:cs="Courier New" w:eastAsia="Courier New"/>
          <w:sz w:val="24"/>
          <w:szCs w:val="24"/>
          <w:spacing w:val="7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hou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ris</w:t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40" w:right="864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in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7" w:lineRule="auto"/>
        <w:ind w:left="960" w:right="154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ash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sal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4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91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ill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ash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40" w:right="6448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Re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v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aila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</w:p>
    <w:p>
      <w:pPr>
        <w:spacing w:before="45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s)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rly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</w:t>
      </w:r>
    </w:p>
    <w:p>
      <w:pPr>
        <w:jc w:val="left"/>
        <w:spacing w:after="0"/>
        <w:sectPr>
          <w:pgNumType w:start="9"/>
          <w:pgMar w:header="782" w:footer="876" w:top="1740" w:bottom="1060" w:left="1200" w:right="1220"/>
          <w:headerReference w:type="default" r:id="rId14"/>
          <w:footerReference w:type="default" r:id="rId15"/>
          <w:pgSz w:w="12240" w:h="15840"/>
        </w:sectPr>
      </w:pPr>
      <w:rPr/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1" w:after="0" w:line="240" w:lineRule="auto"/>
        <w:ind w:left="240" w:right="7598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24"/>
          <w:szCs w:val="24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6" w:lineRule="auto"/>
        <w:ind w:left="240" w:right="153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ials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air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3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s)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295" w:right="7869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5" w:lineRule="auto"/>
        <w:ind w:left="240" w:right="154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Im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rge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7436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oto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240" w:right="8762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7" w:lineRule="auto"/>
        <w:ind w:left="960" w:right="154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</w:p>
    <w:p>
      <w:pPr>
        <w:spacing w:before="0" w:after="0" w:line="291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rk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hou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do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4"/>
          <w:szCs w:val="24"/>
          <w:spacing w:val="5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ad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ry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ill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45" w:after="0" w:line="275" w:lineRule="auto"/>
        <w:ind w:left="960" w:right="153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rk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t/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77" w:lineRule="auto"/>
        <w:ind w:left="960" w:right="157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91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ip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nt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40" w:right="760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ob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il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pa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5" w:lineRule="auto"/>
        <w:ind w:left="1006" w:right="153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Field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5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a.</w:t>
      </w:r>
    </w:p>
    <w:p>
      <w:pPr>
        <w:spacing w:before="2" w:after="0" w:line="240" w:lineRule="auto"/>
        <w:ind w:left="646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5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40" w:lineRule="auto"/>
        <w:ind w:left="1327" w:right="2640"/>
        <w:jc w:val="center"/>
        <w:rPr>
          <w:rFonts w:ascii="Calibri" w:hAnsi="Calibri" w:cs="Calibri" w:eastAsia="Calibri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  <w:t>o</w:t>
      </w:r>
      <w:r>
        <w:rPr>
          <w:rFonts w:ascii="Courier New" w:hAnsi="Courier New" w:cs="Courier New" w:eastAsia="Courier New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99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99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99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99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99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99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99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</w:p>
    <w:p>
      <w:pPr>
        <w:spacing w:before="35" w:after="0" w:line="272" w:lineRule="auto"/>
        <w:ind w:left="1726" w:right="154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  <w:t>o</w:t>
      </w:r>
      <w:r>
        <w:rPr>
          <w:rFonts w:ascii="Courier New" w:hAnsi="Courier New" w:cs="Courier New" w:eastAsia="Courier New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rip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ills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8125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led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43" w:after="0" w:line="275" w:lineRule="auto"/>
        <w:ind w:left="960" w:right="152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ever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782" w:footer="876" w:top="1220" w:bottom="1060" w:left="1200" w:right="1220"/>
          <w:headerReference w:type="default" r:id="rId16"/>
          <w:pgSz w:w="12240" w:h="15840"/>
        </w:sectPr>
      </w:pPr>
      <w:rPr/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275" w:lineRule="auto"/>
        <w:ind w:left="960" w:right="156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rt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fet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gla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s,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s,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)</w:t>
      </w:r>
    </w:p>
    <w:p>
      <w:pPr>
        <w:spacing w:before="2" w:after="0" w:line="275" w:lineRule="auto"/>
        <w:ind w:left="960" w:right="153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4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4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4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4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5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arly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“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Us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als”</w:t>
      </w:r>
    </w:p>
    <w:p>
      <w:pPr>
        <w:spacing w:before="43" w:after="0" w:line="275" w:lineRule="auto"/>
        <w:ind w:left="960" w:right="155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ary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nan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5" w:after="0" w:line="275" w:lineRule="auto"/>
        <w:ind w:left="960" w:right="152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4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ip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4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4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</w:p>
    <w:p>
      <w:pPr>
        <w:spacing w:before="0" w:after="0" w:line="277" w:lineRule="auto"/>
        <w:ind w:left="960" w:right="156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5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5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5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4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4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5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4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ak</w:t>
      </w:r>
      <w:r>
        <w:rPr>
          <w:rFonts w:ascii="Calibri" w:hAnsi="Calibri" w:cs="Calibri" w:eastAsia="Calibri"/>
          <w:sz w:val="24"/>
          <w:szCs w:val="24"/>
          <w:spacing w:val="4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5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rk</w:t>
      </w:r>
      <w:r>
        <w:rPr>
          <w:rFonts w:ascii="Calibri" w:hAnsi="Calibri" w:cs="Calibri" w:eastAsia="Calibri"/>
          <w:sz w:val="24"/>
          <w:szCs w:val="24"/>
          <w:spacing w:val="4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5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4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91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ly</w:t>
      </w:r>
      <w:r>
        <w:rPr>
          <w:rFonts w:ascii="Calibri" w:hAnsi="Calibri" w:cs="Calibri" w:eastAsia="Calibri"/>
          <w:sz w:val="24"/>
          <w:szCs w:val="24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15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5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5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5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27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’t</w:t>
      </w:r>
      <w:r>
        <w:rPr>
          <w:rFonts w:ascii="Calibri" w:hAnsi="Calibri" w:cs="Calibri" w:eastAsia="Calibri"/>
          <w:sz w:val="24"/>
          <w:szCs w:val="24"/>
          <w:spacing w:val="16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ave</w:t>
      </w:r>
      <w:r>
        <w:rPr>
          <w:rFonts w:ascii="Calibri" w:hAnsi="Calibri" w:cs="Calibri" w:eastAsia="Calibri"/>
          <w:sz w:val="24"/>
          <w:szCs w:val="24"/>
          <w:spacing w:val="1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43" w:after="0" w:line="240" w:lineRule="auto"/>
        <w:ind w:left="96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</w:p>
    <w:p>
      <w:pPr>
        <w:spacing w:before="45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</w:p>
    <w:p>
      <w:pPr>
        <w:spacing w:before="43" w:after="0" w:line="276" w:lineRule="auto"/>
        <w:ind w:left="960" w:right="155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rs,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les)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rs,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so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asis.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il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4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–</w:t>
      </w:r>
      <w:r>
        <w:rPr>
          <w:rFonts w:ascii="Calibri" w:hAnsi="Calibri" w:cs="Calibri" w:eastAsia="Calibri"/>
          <w:sz w:val="24"/>
          <w:szCs w:val="24"/>
          <w:spacing w:val="4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“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5" w:after="0" w:line="240" w:lineRule="auto"/>
        <w:ind w:left="96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als”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5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id</w:t>
      </w:r>
      <w:r>
        <w:rPr>
          <w:rFonts w:ascii="Calibri" w:hAnsi="Calibri" w:cs="Calibri" w:eastAsia="Calibri"/>
          <w:sz w:val="24"/>
          <w:szCs w:val="24"/>
          <w:spacing w:val="5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5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5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5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5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5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5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5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–</w:t>
      </w:r>
      <w:r>
        <w:rPr>
          <w:rFonts w:ascii="Calibri" w:hAnsi="Calibri" w:cs="Calibri" w:eastAsia="Calibri"/>
          <w:sz w:val="24"/>
          <w:szCs w:val="24"/>
          <w:spacing w:val="5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“Us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5" w:after="0" w:line="240" w:lineRule="auto"/>
        <w:ind w:left="96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Fil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”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sal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larly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5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in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7" w:lineRule="auto"/>
        <w:ind w:left="960" w:right="153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ally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0" w:after="0" w:line="291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 </w:t>
      </w:r>
      <w:r>
        <w:rPr>
          <w:rFonts w:ascii="Calibri" w:hAnsi="Calibri" w:cs="Calibri" w:eastAsia="Calibri"/>
          <w:sz w:val="24"/>
          <w:szCs w:val="24"/>
          <w:spacing w:val="2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 </w:t>
      </w:r>
      <w:r>
        <w:rPr>
          <w:rFonts w:ascii="Calibri" w:hAnsi="Calibri" w:cs="Calibri" w:eastAsia="Calibri"/>
          <w:sz w:val="24"/>
          <w:szCs w:val="24"/>
          <w:spacing w:val="17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 </w:t>
      </w:r>
      <w:r>
        <w:rPr>
          <w:rFonts w:ascii="Calibri" w:hAnsi="Calibri" w:cs="Calibri" w:eastAsia="Calibri"/>
          <w:sz w:val="24"/>
          <w:szCs w:val="24"/>
          <w:spacing w:val="2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 </w:t>
      </w:r>
      <w:r>
        <w:rPr>
          <w:rFonts w:ascii="Calibri" w:hAnsi="Calibri" w:cs="Calibri" w:eastAsia="Calibri"/>
          <w:sz w:val="24"/>
          <w:szCs w:val="24"/>
          <w:spacing w:val="1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rm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 </w:t>
      </w:r>
      <w:r>
        <w:rPr>
          <w:rFonts w:ascii="Calibri" w:hAnsi="Calibri" w:cs="Calibri" w:eastAsia="Calibri"/>
          <w:sz w:val="24"/>
          <w:szCs w:val="24"/>
          <w:spacing w:val="1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arge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 </w:t>
      </w:r>
      <w:r>
        <w:rPr>
          <w:rFonts w:ascii="Calibri" w:hAnsi="Calibri" w:cs="Calibri" w:eastAsia="Calibri"/>
          <w:sz w:val="24"/>
          <w:szCs w:val="24"/>
          <w:spacing w:val="15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 </w:t>
      </w:r>
      <w:r>
        <w:rPr>
          <w:rFonts w:ascii="Calibri" w:hAnsi="Calibri" w:cs="Calibri" w:eastAsia="Calibri"/>
          <w:sz w:val="24"/>
          <w:szCs w:val="24"/>
          <w:spacing w:val="1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43" w:after="0" w:line="240" w:lineRule="auto"/>
        <w:ind w:left="96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rge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jc w:val="left"/>
        <w:spacing w:after="0"/>
        <w:sectPr>
          <w:pgMar w:header="782" w:footer="876" w:top="1220" w:bottom="1060" w:left="1200" w:right="1220"/>
          <w:pgSz w:w="12240" w:h="15840"/>
        </w:sectPr>
      </w:pPr>
      <w:rPr/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1" w:after="0" w:line="275" w:lineRule="auto"/>
        <w:ind w:left="960" w:right="155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Re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v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aila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s)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</w:p>
    <w:p>
      <w:pPr>
        <w:spacing w:before="45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rly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</w:t>
      </w:r>
    </w:p>
    <w:p>
      <w:pPr>
        <w:jc w:val="left"/>
        <w:spacing w:after="0"/>
        <w:sectPr>
          <w:pgMar w:header="782" w:footer="876" w:top="1220" w:bottom="1060" w:left="1200" w:right="1220"/>
          <w:pgSz w:w="12240" w:h="15840"/>
        </w:sectPr>
      </w:pPr>
      <w:rPr/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1" w:after="0" w:line="240" w:lineRule="auto"/>
        <w:ind w:left="240" w:right="7598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24"/>
          <w:szCs w:val="24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6" w:lineRule="auto"/>
        <w:ind w:left="240" w:right="153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at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95" w:right="7869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5" w:lineRule="auto"/>
        <w:ind w:left="240" w:right="155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rge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rage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7436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oto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240" w:right="8762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5" w:lineRule="auto"/>
        <w:ind w:left="960" w:right="155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les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a.</w:t>
      </w:r>
    </w:p>
    <w:p>
      <w:pPr>
        <w:spacing w:before="2" w:after="0" w:line="275" w:lineRule="auto"/>
        <w:ind w:left="960" w:right="156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unp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asis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</w:p>
    <w:p>
      <w:pPr>
        <w:spacing w:before="2" w:after="0" w:line="275" w:lineRule="auto"/>
        <w:ind w:left="960" w:right="154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rip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4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rials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as.</w:t>
      </w:r>
    </w:p>
    <w:p>
      <w:pPr>
        <w:spacing w:before="0" w:after="0" w:line="277" w:lineRule="auto"/>
        <w:ind w:left="960" w:right="155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les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</w:p>
    <w:p>
      <w:pPr>
        <w:spacing w:before="0" w:after="0" w:line="291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les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ar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k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rm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40" w:right="790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ur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6" w:lineRule="auto"/>
        <w:ind w:left="960" w:right="154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hod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)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</w:p>
    <w:p>
      <w:pPr>
        <w:spacing w:before="1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40" w:lineRule="auto"/>
        <w:ind w:left="13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  <w:t>o</w:t>
      </w:r>
      <w:r>
        <w:rPr>
          <w:rFonts w:ascii="Courier New" w:hAnsi="Courier New" w:cs="Courier New" w:eastAsia="Courier New"/>
          <w:sz w:val="24"/>
          <w:szCs w:val="24"/>
          <w:spacing w:val="7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38" w:after="0" w:line="268" w:lineRule="auto"/>
        <w:ind w:left="1680" w:right="157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  <w:t>o</w:t>
      </w:r>
      <w:r>
        <w:rPr>
          <w:rFonts w:ascii="Courier New" w:hAnsi="Courier New" w:cs="Courier New" w:eastAsia="Courier New"/>
          <w:sz w:val="24"/>
          <w:szCs w:val="24"/>
          <w:spacing w:val="7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ash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8" w:after="0" w:line="240" w:lineRule="auto"/>
        <w:ind w:left="13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  <w:t>o</w:t>
      </w:r>
      <w:r>
        <w:rPr>
          <w:rFonts w:ascii="Courier New" w:hAnsi="Courier New" w:cs="Courier New" w:eastAsia="Courier New"/>
          <w:sz w:val="24"/>
          <w:szCs w:val="24"/>
          <w:spacing w:val="7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40" w:right="507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&amp;</w:t>
      </w:r>
      <w:r>
        <w:rPr>
          <w:rFonts w:ascii="Calibri" w:hAnsi="Calibri" w:cs="Calibri" w:eastAsia="Calibri"/>
          <w:sz w:val="24"/>
          <w:szCs w:val="24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qu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3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/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nan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5" w:lineRule="auto"/>
        <w:ind w:left="960" w:right="152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2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hou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40" w:lineRule="auto"/>
        <w:ind w:left="13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  <w:t>o</w:t>
      </w:r>
      <w:r>
        <w:rPr>
          <w:rFonts w:ascii="Courier New" w:hAnsi="Courier New" w:cs="Courier New" w:eastAsia="Courier New"/>
          <w:sz w:val="24"/>
          <w:szCs w:val="24"/>
          <w:spacing w:val="7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782" w:footer="876" w:top="1220" w:bottom="1060" w:left="1200" w:right="1220"/>
          <w:headerReference w:type="default" r:id="rId17"/>
          <w:pgSz w:w="12240" w:h="15840"/>
        </w:sectPr>
      </w:pPr>
      <w:rPr/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1" w:after="0" w:line="240" w:lineRule="auto"/>
        <w:ind w:left="13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  <w:t>o</w:t>
      </w:r>
      <w:r>
        <w:rPr>
          <w:rFonts w:ascii="Courier New" w:hAnsi="Courier New" w:cs="Courier New" w:eastAsia="Courier New"/>
          <w:sz w:val="24"/>
          <w:szCs w:val="24"/>
          <w:spacing w:val="7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ls</w:t>
      </w:r>
    </w:p>
    <w:p>
      <w:pPr>
        <w:spacing w:before="35" w:after="0" w:line="240" w:lineRule="auto"/>
        <w:ind w:left="13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  <w:t>o</w:t>
      </w:r>
      <w:r>
        <w:rPr>
          <w:rFonts w:ascii="Courier New" w:hAnsi="Courier New" w:cs="Courier New" w:eastAsia="Courier New"/>
          <w:sz w:val="24"/>
          <w:szCs w:val="24"/>
          <w:spacing w:val="7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left="13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  <w:t>o</w:t>
      </w:r>
      <w:r>
        <w:rPr>
          <w:rFonts w:ascii="Courier New" w:hAnsi="Courier New" w:cs="Courier New" w:eastAsia="Courier New"/>
          <w:sz w:val="24"/>
          <w:szCs w:val="24"/>
          <w:spacing w:val="7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35" w:after="0" w:line="268" w:lineRule="auto"/>
        <w:ind w:left="1680" w:right="155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  <w:t>o</w:t>
      </w:r>
      <w:r>
        <w:rPr>
          <w:rFonts w:ascii="Courier New" w:hAnsi="Courier New" w:cs="Courier New" w:eastAsia="Courier New"/>
          <w:sz w:val="24"/>
          <w:szCs w:val="24"/>
          <w:spacing w:val="7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4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4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4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4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4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mirr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rs,</w:t>
      </w:r>
      <w:r>
        <w:rPr>
          <w:rFonts w:ascii="Calibri" w:hAnsi="Calibri" w:cs="Calibri" w:eastAsia="Calibri"/>
          <w:sz w:val="24"/>
          <w:szCs w:val="24"/>
          <w:spacing w:val="4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4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4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4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5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11" w:after="0" w:line="240" w:lineRule="auto"/>
        <w:ind w:left="13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  <w:t>o</w:t>
      </w:r>
      <w:r>
        <w:rPr>
          <w:rFonts w:ascii="Courier New" w:hAnsi="Courier New" w:cs="Courier New" w:eastAsia="Courier New"/>
          <w:sz w:val="24"/>
          <w:szCs w:val="24"/>
          <w:spacing w:val="7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35" w:after="0" w:line="275" w:lineRule="auto"/>
        <w:ind w:left="960" w:right="155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efe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</w:p>
    <w:p>
      <w:pPr>
        <w:spacing w:before="2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Fle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-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43" w:after="0" w:line="277" w:lineRule="auto"/>
        <w:ind w:left="960" w:right="154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assi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ve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91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2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2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4"/>
          <w:szCs w:val="24"/>
          <w:spacing w:val="27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25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27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28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4"/>
          <w:szCs w:val="24"/>
          <w:spacing w:val="27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les</w:t>
      </w:r>
      <w:r>
        <w:rPr>
          <w:rFonts w:ascii="Calibri" w:hAnsi="Calibri" w:cs="Calibri" w:eastAsia="Calibri"/>
          <w:sz w:val="24"/>
          <w:szCs w:val="24"/>
          <w:spacing w:val="25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28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27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led</w:t>
      </w:r>
      <w:r>
        <w:rPr>
          <w:rFonts w:ascii="Calibri" w:hAnsi="Calibri" w:cs="Calibri" w:eastAsia="Calibri"/>
          <w:sz w:val="24"/>
          <w:szCs w:val="24"/>
          <w:spacing w:val="2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asis</w:t>
      </w:r>
      <w:r>
        <w:rPr>
          <w:rFonts w:ascii="Calibri" w:hAnsi="Calibri" w:cs="Calibri" w:eastAsia="Calibri"/>
          <w:sz w:val="24"/>
          <w:szCs w:val="24"/>
          <w:spacing w:val="27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27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43" w:after="0" w:line="240" w:lineRule="auto"/>
        <w:ind w:left="918" w:right="6311"/>
        <w:jc w:val="center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99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99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99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99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5" w:lineRule="auto"/>
        <w:ind w:left="960" w:right="154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s)</w:t>
      </w:r>
      <w:r>
        <w:rPr>
          <w:rFonts w:ascii="Calibri" w:hAnsi="Calibri" w:cs="Calibri" w:eastAsia="Calibri"/>
          <w:sz w:val="24"/>
          <w:szCs w:val="24"/>
          <w:spacing w:val="3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4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asis</w:t>
      </w:r>
    </w:p>
    <w:p>
      <w:pPr>
        <w:spacing w:before="2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rs,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)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asis</w:t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ur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pa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airs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76" w:lineRule="auto"/>
        <w:ind w:left="960" w:right="153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rry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in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5" w:lineRule="auto"/>
        <w:ind w:left="960" w:right="152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hods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0" w:after="0" w:line="277" w:lineRule="auto"/>
        <w:ind w:left="960" w:right="155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4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Re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v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aila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</w:p>
    <w:p>
      <w:pPr>
        <w:spacing w:before="45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s)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rly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</w:t>
      </w:r>
    </w:p>
    <w:p>
      <w:pPr>
        <w:jc w:val="left"/>
        <w:spacing w:after="0"/>
        <w:sectPr>
          <w:pgMar w:header="782" w:footer="876" w:top="1220" w:bottom="1060" w:left="1200" w:right="1220"/>
          <w:pgSz w:w="12240" w:h="15840"/>
        </w:sectPr>
      </w:pPr>
      <w:rPr/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1" w:after="0" w:line="240" w:lineRule="auto"/>
        <w:ind w:left="240" w:right="7598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24"/>
          <w:szCs w:val="24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6" w:lineRule="auto"/>
        <w:ind w:left="240" w:right="153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ally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als.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;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may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ial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age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lk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240" w:right="792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5" w:lineRule="auto"/>
        <w:ind w:left="240" w:right="154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rge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doo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rials.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744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oto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240" w:right="521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oad</w:t>
      </w:r>
      <w:r>
        <w:rPr>
          <w:rFonts w:ascii="Calibri" w:hAnsi="Calibri" w:cs="Calibri" w:eastAsia="Calibri"/>
          <w:sz w:val="24"/>
          <w:szCs w:val="24"/>
          <w:spacing w:val="2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2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ad</w:t>
      </w:r>
      <w:r>
        <w:rPr>
          <w:rFonts w:ascii="Calibri" w:hAnsi="Calibri" w:cs="Calibri" w:eastAsia="Calibri"/>
          <w:sz w:val="24"/>
          <w:szCs w:val="24"/>
          <w:spacing w:val="2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–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-5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li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r,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5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rain</w:t>
      </w:r>
    </w:p>
    <w:p>
      <w:pPr>
        <w:spacing w:before="43" w:after="0" w:line="275" w:lineRule="auto"/>
        <w:ind w:left="960" w:right="155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irt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</w:p>
    <w:p>
      <w:pPr>
        <w:spacing w:before="2" w:after="0" w:line="275" w:lineRule="auto"/>
        <w:ind w:left="960" w:right="153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ad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ad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2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</w:p>
    <w:p>
      <w:pPr>
        <w:spacing w:before="43" w:after="0" w:line="275" w:lineRule="auto"/>
        <w:ind w:left="960" w:right="154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Use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ip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ral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aila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ip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rials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1" w:after="0" w:line="240" w:lineRule="auto"/>
        <w:ind w:left="240" w:right="8527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45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864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in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5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43" w:after="0" w:line="277" w:lineRule="auto"/>
        <w:ind w:left="960" w:right="154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arge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rge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).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91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/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si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-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ill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43" w:after="0" w:line="277" w:lineRule="auto"/>
        <w:ind w:left="960" w:right="155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240" w:right="6448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Re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v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</w:p>
    <w:p>
      <w:pPr>
        <w:jc w:val="left"/>
        <w:spacing w:after="0"/>
        <w:sectPr>
          <w:pgNumType w:start="15"/>
          <w:pgMar w:header="782" w:footer="876" w:top="1220" w:bottom="1060" w:left="1200" w:right="1220"/>
          <w:headerReference w:type="default" r:id="rId18"/>
          <w:footerReference w:type="default" r:id="rId19"/>
          <w:pgSz w:w="12240" w:h="15840"/>
        </w:sectPr>
      </w:pPr>
      <w:rPr/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aila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s)</w:t>
      </w:r>
    </w:p>
    <w:p>
      <w:pPr>
        <w:spacing w:before="45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rly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s)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782" w:footer="876" w:top="1220" w:bottom="1060" w:left="1200" w:right="1220"/>
          <w:pgSz w:w="12240" w:h="15840"/>
        </w:sectPr>
      </w:pPr>
      <w:rPr/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1" w:after="0" w:line="240" w:lineRule="auto"/>
        <w:ind w:left="240" w:right="7598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24"/>
          <w:szCs w:val="24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6" w:lineRule="auto"/>
        <w:ind w:left="240" w:right="153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id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rage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ms,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ial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  <w:r>
        <w:rPr>
          <w:rFonts w:ascii="Calibri" w:hAnsi="Calibri" w:cs="Calibri" w:eastAsia="Calibri"/>
          <w:sz w:val="24"/>
          <w:szCs w:val="24"/>
          <w:spacing w:val="5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rage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ils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ay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240" w:right="792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5" w:lineRule="auto"/>
        <w:ind w:left="240" w:right="153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als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7436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oto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240" w:right="8762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76" w:lineRule="auto"/>
        <w:ind w:left="960" w:right="154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rials</w:t>
      </w:r>
      <w:r>
        <w:rPr>
          <w:rFonts w:ascii="Calibri" w:hAnsi="Calibri" w:cs="Calibri" w:eastAsia="Calibri"/>
          <w:sz w:val="24"/>
          <w:szCs w:val="24"/>
          <w:spacing w:val="5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5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rage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0" w:after="0" w:line="292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2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8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2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al</w:t>
      </w:r>
      <w:r>
        <w:rPr>
          <w:rFonts w:ascii="Calibri" w:hAnsi="Calibri" w:cs="Calibri" w:eastAsia="Calibri"/>
          <w:sz w:val="24"/>
          <w:szCs w:val="24"/>
          <w:spacing w:val="18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leas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8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2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17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2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2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(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bo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s)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45" w:after="0" w:line="240" w:lineRule="auto"/>
        <w:ind w:left="96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77" w:lineRule="auto"/>
        <w:ind w:left="960" w:right="156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rs,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alled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816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rag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5" w:after="0" w:line="275" w:lineRule="auto"/>
        <w:ind w:left="960" w:right="155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rails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amage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les</w:t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rage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5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ver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ere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ey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45" w:after="0" w:line="275" w:lineRule="auto"/>
        <w:ind w:left="960" w:right="152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ary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76" w:lineRule="auto"/>
        <w:ind w:left="960" w:right="153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ain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ial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m,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1" w:after="0" w:line="276" w:lineRule="auto"/>
        <w:ind w:left="960" w:right="152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3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at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rip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ip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iled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d/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7201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on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ag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5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ams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782" w:footer="876" w:top="1220" w:bottom="1060" w:left="1200" w:right="1220"/>
          <w:headerReference w:type="default" r:id="rId20"/>
          <w:pgSz w:w="12240" w:h="15840"/>
        </w:sectPr>
      </w:pPr>
      <w:rPr/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275" w:lineRule="auto"/>
        <w:ind w:left="960" w:right="154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4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3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4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43" w:after="0" w:line="240" w:lineRule="auto"/>
        <w:ind w:left="922" w:right="2225"/>
        <w:jc w:val="center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99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99"/>
        </w:rPr>
        <w:t>rm</w:t>
      </w:r>
      <w:r>
        <w:rPr>
          <w:rFonts w:ascii="Calibri" w:hAnsi="Calibri" w:cs="Calibri" w:eastAsia="Calibri"/>
          <w:sz w:val="24"/>
          <w:szCs w:val="24"/>
          <w:spacing w:val="-1"/>
          <w:w w:val="99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99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99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99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r.</w:t>
      </w:r>
    </w:p>
    <w:p>
      <w:pPr>
        <w:spacing w:before="43" w:after="0" w:line="277" w:lineRule="auto"/>
        <w:ind w:left="960" w:right="153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ms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3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3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ms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rag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Ha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z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ou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ls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5" w:after="0" w:line="275" w:lineRule="auto"/>
        <w:ind w:left="960" w:right="155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rage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amma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dou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</w:p>
    <w:p>
      <w:pPr>
        <w:spacing w:before="2" w:after="0" w:line="275" w:lineRule="auto"/>
        <w:ind w:left="960" w:right="155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5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also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75" w:lineRule="auto"/>
        <w:ind w:left="960" w:right="153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ondu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4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so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ills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ondu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4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4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4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43" w:after="0" w:line="277" w:lineRule="auto"/>
        <w:ind w:left="960" w:right="155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Also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ls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lls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0" w:after="0" w:line="291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ally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k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rs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am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ary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5" w:after="0" w:line="275" w:lineRule="auto"/>
        <w:ind w:left="960" w:right="154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g,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in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5" w:after="0" w:line="275" w:lineRule="auto"/>
        <w:ind w:left="960" w:right="154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arge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rge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5" w:after="0" w:line="275" w:lineRule="auto"/>
        <w:ind w:left="960" w:right="155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pil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Re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v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aila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s)</w:t>
      </w:r>
    </w:p>
    <w:p>
      <w:pPr>
        <w:spacing w:before="45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rly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s)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782" w:footer="876" w:top="1220" w:bottom="1060" w:left="1200" w:right="1220"/>
          <w:pgSz w:w="12240" w:h="15840"/>
        </w:sectPr>
      </w:pPr>
      <w:rPr/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1" w:after="0" w:line="240" w:lineRule="auto"/>
        <w:ind w:left="240" w:right="7598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24"/>
          <w:szCs w:val="24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6" w:lineRule="auto"/>
        <w:ind w:left="240" w:right="15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aw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rs,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rage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ash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ls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rage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rials.</w:t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240" w:right="792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5" w:lineRule="auto"/>
        <w:ind w:left="240" w:right="154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ial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7436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oto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240" w:right="8762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76" w:lineRule="auto"/>
        <w:ind w:left="960" w:right="154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it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m,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rary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;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out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0" w:after="0" w:line="292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2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26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2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4"/>
          <w:szCs w:val="24"/>
          <w:spacing w:val="25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iles</w:t>
      </w:r>
      <w:r>
        <w:rPr>
          <w:rFonts w:ascii="Calibri" w:hAnsi="Calibri" w:cs="Calibri" w:eastAsia="Calibri"/>
          <w:sz w:val="24"/>
          <w:szCs w:val="24"/>
          <w:spacing w:val="2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26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raw</w:t>
      </w:r>
      <w:r>
        <w:rPr>
          <w:rFonts w:ascii="Calibri" w:hAnsi="Calibri" w:cs="Calibri" w:eastAsia="Calibri"/>
          <w:sz w:val="24"/>
          <w:szCs w:val="24"/>
          <w:spacing w:val="2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ria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2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25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2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rm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2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45" w:after="0" w:line="275" w:lineRule="auto"/>
        <w:ind w:left="960" w:right="157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at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rk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iles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0" w:after="0" w:line="276" w:lineRule="auto"/>
        <w:ind w:left="960" w:right="152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rge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ial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92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37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li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3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4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3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si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36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36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38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3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av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37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36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35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3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3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ary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45" w:after="0" w:line="240" w:lineRule="auto"/>
        <w:ind w:left="96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</w:p>
    <w:p>
      <w:pPr>
        <w:spacing w:before="45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rage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75" w:lineRule="auto"/>
        <w:ind w:left="960" w:right="155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may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ain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75" w:lineRule="auto"/>
        <w:ind w:left="960" w:right="153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amm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6891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w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on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77" w:lineRule="auto"/>
        <w:ind w:left="960" w:right="154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ms,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agg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0" w:after="0" w:line="291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rm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nd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ry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8527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782" w:footer="876" w:top="1220" w:bottom="1060" w:left="1200" w:right="1220"/>
          <w:headerReference w:type="default" r:id="rId21"/>
          <w:pgSz w:w="12240" w:h="15840"/>
        </w:sectPr>
      </w:pPr>
      <w:rPr/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275" w:lineRule="auto"/>
        <w:ind w:left="960" w:right="153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ondu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4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so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ills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ondu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4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4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4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4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</w:p>
    <w:p>
      <w:pPr>
        <w:spacing w:before="43" w:after="0" w:line="275" w:lineRule="auto"/>
        <w:ind w:left="960" w:right="155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Also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ls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lls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2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in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5" w:after="0" w:line="275" w:lineRule="auto"/>
        <w:ind w:left="960" w:right="154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arge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rge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5" w:after="0" w:line="275" w:lineRule="auto"/>
        <w:ind w:left="960" w:right="155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Re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v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aila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s)</w:t>
      </w:r>
    </w:p>
    <w:p>
      <w:pPr>
        <w:spacing w:before="45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rly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s)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782" w:footer="876" w:top="1220" w:bottom="1060" w:left="1200" w:right="1220"/>
          <w:pgSz w:w="12240" w:h="15840"/>
        </w:sectPr>
      </w:pPr>
      <w:rPr/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1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24"/>
          <w:szCs w:val="24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7" w:lineRule="auto"/>
        <w:ind w:left="240" w:right="154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rage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4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lid</w:t>
      </w:r>
      <w:r>
        <w:rPr>
          <w:rFonts w:ascii="Calibri" w:hAnsi="Calibri" w:cs="Calibri" w:eastAsia="Calibri"/>
          <w:sz w:val="24"/>
          <w:szCs w:val="24"/>
          <w:spacing w:val="4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ic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vy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7" w:lineRule="auto"/>
        <w:ind w:left="240" w:right="153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sal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oto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75" w:lineRule="auto"/>
        <w:ind w:left="960" w:right="154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ak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me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4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rs,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iles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ic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4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75" w:lineRule="auto"/>
        <w:ind w:left="960" w:right="153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2" w:after="0" w:line="275" w:lineRule="auto"/>
        <w:ind w:left="960" w:right="155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rage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g,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75" w:lineRule="auto"/>
        <w:ind w:left="960" w:right="154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lean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rage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larl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it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45" w:after="0" w:line="275" w:lineRule="auto"/>
        <w:ind w:left="960" w:right="154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ash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ary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rge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ash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2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ial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lli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“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g”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5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les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W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lle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lean</w:t>
      </w:r>
    </w:p>
    <w:p>
      <w:pPr>
        <w:spacing w:before="43" w:after="0" w:line="277" w:lineRule="auto"/>
        <w:ind w:left="960" w:right="154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amage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larl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 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amage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91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rs;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5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id</w:t>
      </w:r>
    </w:p>
    <w:p>
      <w:pPr>
        <w:jc w:val="left"/>
        <w:spacing w:after="0"/>
        <w:sectPr>
          <w:pgMar w:header="782" w:footer="876" w:top="1220" w:bottom="1060" w:left="1200" w:right="1220"/>
          <w:headerReference w:type="default" r:id="rId22"/>
          <w:pgSz w:w="12240" w:h="15840"/>
        </w:sectPr>
      </w:pPr>
      <w:rPr/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43" w:after="0" w:line="277" w:lineRule="auto"/>
        <w:ind w:left="960" w:right="153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0" w:after="0" w:line="291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28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27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mix</w:t>
      </w:r>
      <w:r>
        <w:rPr>
          <w:rFonts w:ascii="Calibri" w:hAnsi="Calibri" w:cs="Calibri" w:eastAsia="Calibri"/>
          <w:sz w:val="24"/>
          <w:szCs w:val="24"/>
          <w:spacing w:val="27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;</w:t>
      </w:r>
      <w:r>
        <w:rPr>
          <w:rFonts w:ascii="Calibri" w:hAnsi="Calibri" w:cs="Calibri" w:eastAsia="Calibri"/>
          <w:sz w:val="24"/>
          <w:szCs w:val="24"/>
          <w:spacing w:val="2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4"/>
          <w:szCs w:val="24"/>
          <w:spacing w:val="2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24"/>
          <w:szCs w:val="24"/>
          <w:spacing w:val="27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26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27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al</w:t>
      </w:r>
      <w:r>
        <w:rPr>
          <w:rFonts w:ascii="Calibri" w:hAnsi="Calibri" w:cs="Calibri" w:eastAsia="Calibri"/>
          <w:sz w:val="24"/>
          <w:szCs w:val="24"/>
          <w:spacing w:val="25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4"/>
          <w:szCs w:val="24"/>
          <w:spacing w:val="2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ma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2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2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ssi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4"/>
          <w:szCs w:val="24"/>
          <w:spacing w:val="27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43" w:after="0" w:line="240" w:lineRule="auto"/>
        <w:ind w:left="96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sal</w:t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2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odu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5" w:after="0" w:line="275" w:lineRule="auto"/>
        <w:ind w:left="960" w:right="153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at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</w:p>
    <w:p>
      <w:pPr>
        <w:spacing w:before="2" w:after="0" w:line="275" w:lineRule="auto"/>
        <w:ind w:left="960" w:right="153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s)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arge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</w:p>
    <w:p>
      <w:pPr>
        <w:spacing w:before="2" w:after="0" w:line="275" w:lineRule="auto"/>
        <w:ind w:left="960" w:right="154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age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sal</w:t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mi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/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Ha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z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dou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5" w:after="0" w:line="275" w:lineRule="auto"/>
        <w:ind w:left="960" w:right="154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ls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dou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dou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5" w:after="0" w:line="275" w:lineRule="auto"/>
        <w:ind w:left="960" w:right="155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sal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3"/>
          <w:w w:val="100"/>
          <w:i/>
        </w:rPr>
        <w:t>/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77" w:lineRule="auto"/>
        <w:ind w:left="960" w:right="154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erm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</w:p>
    <w:p>
      <w:pPr>
        <w:spacing w:before="0" w:after="0" w:line="291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ials</w:t>
      </w:r>
      <w:r>
        <w:rPr>
          <w:rFonts w:ascii="Calibri" w:hAnsi="Calibri" w:cs="Calibri" w:eastAsia="Calibri"/>
          <w:sz w:val="24"/>
          <w:szCs w:val="24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ly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43" w:after="0" w:line="277" w:lineRule="auto"/>
        <w:ind w:left="960" w:right="154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rary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e,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e,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91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rma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asi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le.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45" w:after="0" w:line="275" w:lineRule="auto"/>
        <w:ind w:left="960" w:right="157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4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4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4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4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4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4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5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5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les</w:t>
      </w:r>
      <w:r>
        <w:rPr>
          <w:rFonts w:ascii="Calibri" w:hAnsi="Calibri" w:cs="Calibri" w:eastAsia="Calibri"/>
          <w:sz w:val="24"/>
          <w:szCs w:val="24"/>
          <w:spacing w:val="4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4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4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5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77" w:lineRule="auto"/>
        <w:ind w:left="960" w:right="157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fet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jc w:val="both"/>
        <w:spacing w:after="0"/>
        <w:sectPr>
          <w:pgMar w:header="782" w:footer="876" w:top="1220" w:bottom="1060" w:left="1200" w:right="1220"/>
          <w:pgSz w:w="12240" w:h="15840"/>
        </w:sectPr>
      </w:pPr>
      <w:rPr/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1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in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5" w:lineRule="auto"/>
        <w:ind w:left="960" w:right="154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ods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5" w:after="0" w:line="275" w:lineRule="auto"/>
        <w:ind w:left="960" w:right="154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arge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rge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5" w:after="0" w:line="275" w:lineRule="auto"/>
        <w:ind w:left="960" w:right="155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Re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v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aila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s)</w:t>
      </w:r>
    </w:p>
    <w:p>
      <w:pPr>
        <w:spacing w:before="45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rly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s)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782" w:footer="876" w:top="1220" w:bottom="1060" w:left="1200" w:right="1220"/>
          <w:pgSz w:w="12240" w:h="15840"/>
        </w:sectPr>
      </w:pPr>
      <w:rPr/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1" w:after="0" w:line="240" w:lineRule="auto"/>
        <w:ind w:left="240" w:right="7598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24"/>
          <w:szCs w:val="24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6" w:lineRule="auto"/>
        <w:ind w:left="240" w:right="152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&amp;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)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if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3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ay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hou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3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asis.</w:t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295" w:right="7869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5" w:lineRule="auto"/>
        <w:ind w:left="240" w:right="155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744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oc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240" w:right="6633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-4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5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</w:p>
    <w:p>
      <w:pPr>
        <w:spacing w:before="43" w:after="0" w:line="275" w:lineRule="auto"/>
        <w:ind w:left="960" w:right="154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5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5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5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5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75" w:lineRule="auto"/>
        <w:ind w:left="960" w:right="154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5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4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5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5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imal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5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5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5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</w:p>
    <w:p>
      <w:pPr>
        <w:spacing w:before="2" w:after="0" w:line="275" w:lineRule="auto"/>
        <w:ind w:left="960" w:right="153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5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441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pa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nan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–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6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ar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5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ic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ay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45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rly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77" w:lineRule="auto"/>
        <w:ind w:left="960" w:right="154" w:firstLine="-360"/>
        <w:jc w:val="left"/>
        <w:tabs>
          <w:tab w:pos="508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  <w:tab/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ial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ey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91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4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46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ad</w:t>
      </w:r>
      <w:r>
        <w:rPr>
          <w:rFonts w:ascii="Calibri" w:hAnsi="Calibri" w:cs="Calibri" w:eastAsia="Calibri"/>
          <w:sz w:val="24"/>
          <w:szCs w:val="24"/>
          <w:spacing w:val="47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48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  <w:position w:val="1"/>
        </w:rPr>
        <w:t>ty</w:t>
      </w:r>
      <w:r>
        <w:rPr>
          <w:rFonts w:ascii="Calibri" w:hAnsi="Calibri" w:cs="Calibri" w:eastAsia="Calibri"/>
          <w:sz w:val="24"/>
          <w:szCs w:val="24"/>
          <w:spacing w:val="-2"/>
          <w:w w:val="100"/>
          <w:i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  <w:position w:val="1"/>
        </w:rPr>
        <w:t>in</w:t>
      </w:r>
      <w:r>
        <w:rPr>
          <w:rFonts w:ascii="Calibri" w:hAnsi="Calibri" w:cs="Calibri" w:eastAsia="Calibri"/>
          <w:sz w:val="24"/>
          <w:szCs w:val="24"/>
          <w:spacing w:val="47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are</w:t>
      </w:r>
      <w:r>
        <w:rPr>
          <w:rFonts w:ascii="Calibri" w:hAnsi="Calibri" w:cs="Calibri" w:eastAsia="Calibri"/>
          <w:sz w:val="24"/>
          <w:szCs w:val="24"/>
          <w:spacing w:val="4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4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z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4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4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5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46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be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45" w:after="0" w:line="240" w:lineRule="auto"/>
        <w:ind w:left="96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75" w:lineRule="auto"/>
        <w:ind w:left="960" w:right="153" w:firstLine="-360"/>
        <w:jc w:val="left"/>
        <w:tabs>
          <w:tab w:pos="564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5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5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5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4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  <w:tab/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5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5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5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5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5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5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75" w:lineRule="auto"/>
        <w:ind w:left="960" w:right="155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rly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4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4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4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if</w:t>
      </w:r>
      <w:r>
        <w:rPr>
          <w:rFonts w:ascii="Calibri" w:hAnsi="Calibri" w:cs="Calibri" w:eastAsia="Calibri"/>
          <w:sz w:val="24"/>
          <w:szCs w:val="24"/>
          <w:spacing w:val="4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4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4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4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4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4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4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4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4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782" w:footer="876" w:top="1220" w:bottom="1060" w:left="1200" w:right="1220"/>
          <w:headerReference w:type="default" r:id="rId23"/>
          <w:pgSz w:w="12240" w:h="15840"/>
        </w:sectPr>
      </w:pPr>
      <w:rPr/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1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on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ll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pa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5" w:after="0" w:line="275" w:lineRule="auto"/>
        <w:ind w:left="960" w:right="152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4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4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4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4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ain</w:t>
      </w:r>
      <w:r>
        <w:rPr>
          <w:rFonts w:ascii="Calibri" w:hAnsi="Calibri" w:cs="Calibri" w:eastAsia="Calibri"/>
          <w:sz w:val="24"/>
          <w:szCs w:val="24"/>
          <w:spacing w:val="4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4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ja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4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as)</w:t>
      </w:r>
    </w:p>
    <w:p>
      <w:pPr>
        <w:spacing w:before="2" w:after="0" w:line="275" w:lineRule="auto"/>
        <w:ind w:left="960" w:right="157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Limit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mix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at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b</w:t>
      </w:r>
    </w:p>
    <w:p>
      <w:pPr>
        <w:spacing w:before="0" w:after="0" w:line="276" w:lineRule="auto"/>
        <w:ind w:left="960" w:right="154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 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ey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rs,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1" w:after="0" w:line="275" w:lineRule="auto"/>
        <w:ind w:left="960" w:right="155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rn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sit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4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small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ggr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5" w:after="0" w:line="240" w:lineRule="auto"/>
        <w:ind w:left="96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ggr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76" w:lineRule="auto"/>
        <w:ind w:left="960" w:right="153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aw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ric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ndb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grav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ams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ve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small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rry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it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rry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</w:p>
    <w:p>
      <w:pPr>
        <w:spacing w:before="1" w:after="0" w:line="275" w:lineRule="auto"/>
        <w:ind w:left="960" w:right="153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off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ude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rge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ng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,</w:t>
      </w:r>
      <w:r>
        <w:rPr>
          <w:rFonts w:ascii="Calibri" w:hAnsi="Calibri" w:cs="Calibri" w:eastAsia="Calibri"/>
          <w:sz w:val="24"/>
          <w:szCs w:val="24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ur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ng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,</w:t>
      </w:r>
      <w:r>
        <w:rPr>
          <w:rFonts w:ascii="Calibri" w:hAnsi="Calibri" w:cs="Calibri" w:eastAsia="Calibri"/>
          <w:sz w:val="24"/>
          <w:szCs w:val="24"/>
          <w:spacing w:val="-6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ur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li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5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ile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ay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43" w:after="0" w:line="275" w:lineRule="auto"/>
        <w:ind w:left="960" w:right="154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iles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ary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rials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2" w:after="0" w:line="275" w:lineRule="auto"/>
        <w:ind w:left="960" w:right="156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6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ad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ay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</w:p>
    <w:p>
      <w:pPr>
        <w:spacing w:before="2" w:after="0" w:line="275" w:lineRule="auto"/>
        <w:ind w:left="960" w:right="153" w:firstLine="-360"/>
        <w:jc w:val="both"/>
        <w:tabs>
          <w:tab w:pos="100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)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rry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5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lean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ris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les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jc w:val="both"/>
        <w:spacing w:after="0"/>
        <w:sectPr>
          <w:pgMar w:header="782" w:footer="876" w:top="1220" w:bottom="1060" w:left="1200" w:right="1220"/>
          <w:pgSz w:w="12240" w:h="15840"/>
        </w:sectPr>
      </w:pPr>
      <w:rPr/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276" w:lineRule="auto"/>
        <w:ind w:left="960" w:right="154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aggr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similar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rials.</w:t>
      </w:r>
    </w:p>
    <w:p>
      <w:pPr>
        <w:spacing w:before="0" w:after="0" w:line="292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1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ary</w:t>
      </w:r>
      <w:r>
        <w:rPr>
          <w:rFonts w:ascii="Calibri" w:hAnsi="Calibri" w:cs="Calibri" w:eastAsia="Calibri"/>
          <w:sz w:val="24"/>
          <w:szCs w:val="24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l,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av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id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43" w:after="0" w:line="277" w:lineRule="auto"/>
        <w:ind w:left="960" w:right="154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4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4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4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4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4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4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5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</w:p>
    <w:p>
      <w:pPr>
        <w:spacing w:before="0" w:after="0" w:line="291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2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2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1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2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2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2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4"/>
          <w:szCs w:val="24"/>
          <w:spacing w:val="2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2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26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2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2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25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2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2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43" w:after="0" w:line="240" w:lineRule="auto"/>
        <w:ind w:left="922" w:right="653"/>
        <w:jc w:val="center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  <w:r>
        <w:rPr>
          <w:rFonts w:ascii="Calibri" w:hAnsi="Calibri" w:cs="Calibri" w:eastAsia="Calibri"/>
          <w:sz w:val="24"/>
          <w:szCs w:val="24"/>
          <w:spacing w:val="5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99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99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99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99"/>
        </w:rPr>
        <w:t>rl</w:t>
      </w:r>
      <w:r>
        <w:rPr>
          <w:rFonts w:ascii="Calibri" w:hAnsi="Calibri" w:cs="Calibri" w:eastAsia="Calibri"/>
          <w:sz w:val="24"/>
          <w:szCs w:val="24"/>
          <w:spacing w:val="-1"/>
          <w:w w:val="99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qu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an</w:t>
      </w:r>
      <w:r>
        <w:rPr>
          <w:rFonts w:ascii="Calibri" w:hAnsi="Calibri" w:cs="Calibri" w:eastAsia="Calibri"/>
          <w:sz w:val="24"/>
          <w:szCs w:val="24"/>
          <w:spacing w:val="2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2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nan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age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5" w:after="0" w:line="275" w:lineRule="auto"/>
        <w:ind w:left="960" w:right="153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aily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air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vy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airs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al.</w:t>
      </w:r>
    </w:p>
    <w:p>
      <w:pPr>
        <w:spacing w:before="45" w:after="0" w:line="275" w:lineRule="auto"/>
        <w:ind w:left="960" w:right="155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3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ay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</w:p>
    <w:p>
      <w:pPr>
        <w:spacing w:before="0" w:after="0" w:line="276" w:lineRule="auto"/>
        <w:ind w:left="960" w:right="153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lean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rs,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ja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a)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r.</w:t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Br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dg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ur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nan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v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77" w:lineRule="auto"/>
        <w:ind w:left="960" w:right="155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rt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rials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0" w:after="0" w:line="291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ar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rm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rain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45" w:after="0" w:line="275" w:lineRule="auto"/>
        <w:ind w:left="960" w:right="153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0" w:after="0" w:line="277" w:lineRule="auto"/>
        <w:ind w:left="960" w:right="155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rain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ve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0" w:after="0" w:line="291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las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5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ve</w:t>
      </w:r>
      <w:r>
        <w:rPr>
          <w:rFonts w:ascii="Calibri" w:hAnsi="Calibri" w:cs="Calibri" w:eastAsia="Calibri"/>
          <w:sz w:val="24"/>
          <w:szCs w:val="24"/>
          <w:spacing w:val="5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5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5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rm</w:t>
      </w:r>
      <w:r>
        <w:rPr>
          <w:rFonts w:ascii="Calibri" w:hAnsi="Calibri" w:cs="Calibri" w:eastAsia="Calibri"/>
          <w:sz w:val="24"/>
          <w:szCs w:val="24"/>
          <w:spacing w:val="5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5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5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43" w:after="0" w:line="240" w:lineRule="auto"/>
        <w:ind w:left="96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45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W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75" w:lineRule="auto"/>
        <w:ind w:left="1020" w:right="153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</w:p>
    <w:p>
      <w:pPr>
        <w:spacing w:before="2" w:after="0" w:line="240" w:lineRule="auto"/>
        <w:ind w:left="66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rk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40" w:lineRule="auto"/>
        <w:ind w:left="66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hods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782" w:footer="876" w:top="1220" w:bottom="1060" w:left="1200" w:right="1220"/>
          <w:pgSz w:w="12240" w:h="15840"/>
        </w:sectPr>
      </w:pPr>
      <w:rPr/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1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npa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2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ad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3"/>
          <w:w w:val="100"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77" w:lineRule="auto"/>
        <w:ind w:left="960" w:right="153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arly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0" w:after="0" w:line="291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5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24"/>
          <w:szCs w:val="24"/>
          <w:spacing w:val="1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1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x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1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4"/>
          <w:szCs w:val="24"/>
          <w:spacing w:val="1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-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7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4"/>
          <w:szCs w:val="24"/>
          <w:spacing w:val="1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5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vege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43" w:after="0" w:line="277" w:lineRule="auto"/>
        <w:ind w:left="960" w:right="154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a,</w:t>
      </w:r>
      <w:r>
        <w:rPr>
          <w:rFonts w:ascii="Calibri" w:hAnsi="Calibri" w:cs="Calibri" w:eastAsia="Calibri"/>
          <w:sz w:val="24"/>
          <w:szCs w:val="24"/>
          <w:spacing w:val="5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5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5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at</w:t>
      </w:r>
      <w:r>
        <w:rPr>
          <w:rFonts w:ascii="Calibri" w:hAnsi="Calibri" w:cs="Calibri" w:eastAsia="Calibri"/>
          <w:sz w:val="24"/>
          <w:szCs w:val="24"/>
          <w:spacing w:val="5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5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5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0" w:after="0" w:line="291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2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5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8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2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7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imm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2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ary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5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43" w:after="0" w:line="240" w:lineRule="auto"/>
        <w:ind w:left="96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;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raw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grav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45" w:after="0" w:line="276" w:lineRule="auto"/>
        <w:ind w:left="960" w:right="154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3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rary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hou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e: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grav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lled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ay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in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7" w:lineRule="auto"/>
        <w:ind w:left="960" w:right="155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91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2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ra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7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6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2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6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45" w:after="0" w:line="240" w:lineRule="auto"/>
        <w:ind w:left="96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43" w:after="0" w:line="275" w:lineRule="auto"/>
        <w:ind w:left="960" w:right="154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ew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77" w:lineRule="auto"/>
        <w:ind w:left="960" w:right="155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Re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v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</w:p>
    <w:p>
      <w:pPr>
        <w:spacing w:before="45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aila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s)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rly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s)</w:t>
      </w:r>
    </w:p>
    <w:p>
      <w:pPr>
        <w:spacing w:before="45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782" w:footer="876" w:top="1220" w:bottom="1060" w:left="1200" w:right="1220"/>
          <w:pgSz w:w="12240" w:h="15840"/>
        </w:sectPr>
      </w:pPr>
      <w:rPr/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1" w:after="0" w:line="240" w:lineRule="auto"/>
        <w:ind w:left="240" w:right="7598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24"/>
          <w:szCs w:val="24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6" w:lineRule="auto"/>
        <w:ind w:left="240" w:right="15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5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asis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g,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m,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’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fun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792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7" w:lineRule="auto"/>
        <w:ind w:left="240" w:right="153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5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5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5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5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4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240" w:right="744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oto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240" w:right="6728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Ca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Ba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si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/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ur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larly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40" w:lineRule="auto"/>
        <w:ind w:left="13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  <w:t>o</w:t>
      </w:r>
      <w:r>
        <w:rPr>
          <w:rFonts w:ascii="Courier New" w:hAnsi="Courier New" w:cs="Courier New" w:eastAsia="Courier New"/>
          <w:sz w:val="24"/>
          <w:szCs w:val="24"/>
          <w:spacing w:val="7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ral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38" w:after="0" w:line="240" w:lineRule="auto"/>
        <w:ind w:left="13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  <w:t>o</w:t>
      </w:r>
      <w:r>
        <w:rPr>
          <w:rFonts w:ascii="Courier New" w:hAnsi="Courier New" w:cs="Courier New" w:eastAsia="Courier New"/>
          <w:sz w:val="24"/>
          <w:szCs w:val="24"/>
          <w:spacing w:val="7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</w:p>
    <w:p>
      <w:pPr>
        <w:spacing w:before="35" w:after="0" w:line="240" w:lineRule="auto"/>
        <w:ind w:left="132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spacing w:val="0"/>
          <w:w w:val="100"/>
        </w:rPr>
        <w:t>o</w:t>
      </w:r>
      <w:r>
        <w:rPr>
          <w:rFonts w:ascii="Courier New" w:hAnsi="Courier New" w:cs="Courier New" w:eastAsia="Courier New"/>
          <w:sz w:val="24"/>
          <w:szCs w:val="24"/>
          <w:spacing w:val="7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35" w:after="0" w:line="276" w:lineRule="auto"/>
        <w:ind w:left="960" w:right="155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rain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ad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0" w:after="0" w:line="292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ondu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5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re</w:t>
      </w:r>
      <w:r>
        <w:rPr>
          <w:rFonts w:ascii="Calibri" w:hAnsi="Calibri" w:cs="Calibri" w:eastAsia="Calibri"/>
          <w:sz w:val="24"/>
          <w:szCs w:val="24"/>
          <w:spacing w:val="5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q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5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5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5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5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ob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5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45" w:after="0" w:line="240" w:lineRule="auto"/>
        <w:ind w:left="96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5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43" w:after="0" w:line="277" w:lineRule="auto"/>
        <w:ind w:left="960" w:right="155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0" w:after="0" w:line="291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6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25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2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26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2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2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25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ary</w:t>
      </w:r>
      <w:r>
        <w:rPr>
          <w:rFonts w:ascii="Calibri" w:hAnsi="Calibri" w:cs="Calibri" w:eastAsia="Calibri"/>
          <w:sz w:val="24"/>
          <w:szCs w:val="24"/>
          <w:spacing w:val="2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4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2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rge</w:t>
      </w:r>
      <w:r>
        <w:rPr>
          <w:rFonts w:ascii="Calibri" w:hAnsi="Calibri" w:cs="Calibri" w:eastAsia="Calibri"/>
          <w:sz w:val="24"/>
          <w:szCs w:val="24"/>
          <w:spacing w:val="1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2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2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43" w:after="0" w:line="277" w:lineRule="auto"/>
        <w:ind w:left="960" w:right="153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ld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3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6387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in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an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5" w:after="0" w:line="275" w:lineRule="auto"/>
        <w:ind w:left="960" w:right="154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rain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rgy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rs,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2" w:after="0" w:line="275" w:lineRule="auto"/>
        <w:ind w:left="960" w:right="154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ndu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0" w:after="0" w:line="277" w:lineRule="auto"/>
        <w:ind w:left="960" w:right="157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rain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xc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</w:p>
    <w:p>
      <w:pPr>
        <w:spacing w:before="0" w:after="0" w:line="291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ll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6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18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ff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5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1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mp</w:t>
      </w:r>
      <w:r>
        <w:rPr>
          <w:rFonts w:ascii="Calibri" w:hAnsi="Calibri" w:cs="Calibri" w:eastAsia="Calibri"/>
          <w:sz w:val="24"/>
          <w:szCs w:val="24"/>
          <w:spacing w:val="1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7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5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1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fo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7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6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se</w:t>
      </w:r>
      <w:r>
        <w:rPr>
          <w:rFonts w:ascii="Calibri" w:hAnsi="Calibri" w:cs="Calibri" w:eastAsia="Calibri"/>
          <w:sz w:val="24"/>
          <w:szCs w:val="24"/>
          <w:spacing w:val="16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17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43" w:after="0" w:line="240" w:lineRule="auto"/>
        <w:ind w:left="96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jc w:val="left"/>
        <w:spacing w:after="0"/>
        <w:sectPr>
          <w:pgMar w:header="782" w:footer="876" w:top="1220" w:bottom="1060" w:left="1200" w:right="1220"/>
          <w:headerReference w:type="default" r:id="rId24"/>
          <w:pgSz w:w="12240" w:h="15840"/>
        </w:sectPr>
      </w:pPr>
      <w:rPr/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275" w:lineRule="auto"/>
        <w:ind w:left="960" w:right="155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gs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75" w:lineRule="auto"/>
        <w:ind w:left="960" w:right="153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Op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-4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ls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f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lls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</w:p>
    <w:p>
      <w:pPr>
        <w:spacing w:before="43" w:after="0" w:line="276" w:lineRule="auto"/>
        <w:ind w:left="960" w:right="154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ld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1" w:after="0" w:line="275" w:lineRule="auto"/>
        <w:ind w:left="960" w:right="153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45" w:after="0" w:line="275" w:lineRule="auto"/>
        <w:ind w:left="960" w:right="154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at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77" w:lineRule="auto"/>
        <w:ind w:left="960" w:right="153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g,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rgr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gras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asis</w:t>
      </w:r>
    </w:p>
    <w:p>
      <w:pPr>
        <w:spacing w:before="0" w:after="0" w:line="291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7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“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7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Du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g”</w:t>
      </w:r>
      <w:r>
        <w:rPr>
          <w:rFonts w:ascii="Calibri" w:hAnsi="Calibri" w:cs="Calibri" w:eastAsia="Calibri"/>
          <w:sz w:val="24"/>
          <w:szCs w:val="24"/>
          <w:spacing w:val="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si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7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in</w:t>
      </w:r>
      <w:r>
        <w:rPr>
          <w:rFonts w:ascii="Calibri" w:hAnsi="Calibri" w:cs="Calibri" w:eastAsia="Calibri"/>
          <w:sz w:val="24"/>
          <w:szCs w:val="24"/>
          <w:spacing w:val="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5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24"/>
          <w:szCs w:val="24"/>
          <w:spacing w:val="6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7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8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8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nu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4"/>
          <w:szCs w:val="24"/>
          <w:spacing w:val="5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7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5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45" w:after="0" w:line="240" w:lineRule="auto"/>
        <w:ind w:left="922" w:right="1107"/>
        <w:jc w:val="center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sal.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also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99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99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nan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3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45" w:after="0" w:line="240" w:lineRule="auto"/>
        <w:ind w:left="922" w:right="1011"/>
        <w:jc w:val="center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99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sal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in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sal</w:t>
      </w:r>
    </w:p>
    <w:p>
      <w:pPr>
        <w:spacing w:before="45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rly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43" w:after="0" w:line="275" w:lineRule="auto"/>
        <w:ind w:left="960" w:right="154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arge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rge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2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77" w:lineRule="auto"/>
        <w:ind w:left="960" w:right="155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Re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v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aila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</w:p>
    <w:p>
      <w:pPr>
        <w:jc w:val="left"/>
        <w:spacing w:after="0"/>
        <w:sectPr>
          <w:pgMar w:header="782" w:footer="876" w:top="1220" w:bottom="1060" w:left="1200" w:right="1220"/>
          <w:pgSz w:w="12240" w:h="15840"/>
        </w:sectPr>
      </w:pPr>
      <w:rPr/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s)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rly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s)</w:t>
      </w:r>
    </w:p>
    <w:p>
      <w:pPr>
        <w:spacing w:before="45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782" w:footer="876" w:top="1220" w:bottom="1060" w:left="1200" w:right="1220"/>
          <w:pgSz w:w="12240" w:h="15840"/>
        </w:sectPr>
      </w:pPr>
      <w:rPr/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1" w:after="0" w:line="240" w:lineRule="auto"/>
        <w:ind w:left="240" w:right="7598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24"/>
          <w:szCs w:val="24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6" w:lineRule="auto"/>
        <w:ind w:left="240" w:right="153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ies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al;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;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;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g,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g,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)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ve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ial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4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792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6" w:lineRule="auto"/>
        <w:ind w:left="240" w:right="153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4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4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4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4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4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4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4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sal</w:t>
      </w:r>
      <w:r>
        <w:rPr>
          <w:rFonts w:ascii="Calibri" w:hAnsi="Calibri" w:cs="Calibri" w:eastAsia="Calibri"/>
          <w:sz w:val="24"/>
          <w:szCs w:val="24"/>
          <w:spacing w:val="4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4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gs.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744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oto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240" w:right="6267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ng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,</w:t>
      </w:r>
      <w:r>
        <w:rPr>
          <w:rFonts w:ascii="Calibri" w:hAnsi="Calibri" w:cs="Calibri" w:eastAsia="Calibri"/>
          <w:sz w:val="24"/>
          <w:szCs w:val="24"/>
          <w:spacing w:val="-6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immi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,</w:t>
      </w:r>
      <w:r>
        <w:rPr>
          <w:rFonts w:ascii="Calibri" w:hAnsi="Calibri" w:cs="Calibri" w:eastAsia="Calibri"/>
          <w:sz w:val="24"/>
          <w:szCs w:val="24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6" w:lineRule="auto"/>
        <w:ind w:left="960" w:right="153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sh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  <w:r>
        <w:rPr>
          <w:rFonts w:ascii="Calibri" w:hAnsi="Calibri" w:cs="Calibri" w:eastAsia="Calibri"/>
          <w:sz w:val="24"/>
          <w:szCs w:val="24"/>
          <w:spacing w:val="5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al.</w:t>
      </w:r>
    </w:p>
    <w:p>
      <w:pPr>
        <w:spacing w:before="0" w:after="0" w:line="292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Av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id</w:t>
      </w:r>
      <w:r>
        <w:rPr>
          <w:rFonts w:ascii="Calibri" w:hAnsi="Calibri" w:cs="Calibri" w:eastAsia="Calibri"/>
          <w:sz w:val="24"/>
          <w:szCs w:val="24"/>
          <w:spacing w:val="5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47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5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48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on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5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al</w:t>
      </w:r>
      <w:r>
        <w:rPr>
          <w:rFonts w:ascii="Calibri" w:hAnsi="Calibri" w:cs="Calibri" w:eastAsia="Calibri"/>
          <w:sz w:val="24"/>
          <w:szCs w:val="24"/>
          <w:spacing w:val="46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5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al</w:t>
      </w:r>
      <w:r>
        <w:rPr>
          <w:rFonts w:ascii="Calibri" w:hAnsi="Calibri" w:cs="Calibri" w:eastAsia="Calibri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48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nt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4"/>
          <w:szCs w:val="24"/>
          <w:spacing w:val="47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45" w:after="0" w:line="275" w:lineRule="auto"/>
        <w:ind w:left="960" w:right="156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ld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4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3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3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ils</w:t>
      </w:r>
      <w:r>
        <w:rPr>
          <w:rFonts w:ascii="Calibri" w:hAnsi="Calibri" w:cs="Calibri" w:eastAsia="Calibri"/>
          <w:sz w:val="24"/>
          <w:szCs w:val="24"/>
          <w:spacing w:val="3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0" w:after="0" w:line="277" w:lineRule="auto"/>
        <w:ind w:left="960" w:right="155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imal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hou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if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0" w:after="0" w:line="291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Mu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rs</w:t>
      </w:r>
      <w:r>
        <w:rPr>
          <w:rFonts w:ascii="Calibri" w:hAnsi="Calibri" w:cs="Calibri" w:eastAsia="Calibri"/>
          <w:sz w:val="24"/>
          <w:szCs w:val="24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may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mm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ain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lat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as.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45" w:after="0" w:line="275" w:lineRule="auto"/>
        <w:ind w:left="960" w:right="157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5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ip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77" w:lineRule="auto"/>
        <w:ind w:left="960" w:right="155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ris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age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0" w:after="0" w:line="291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gs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ho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k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gr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ass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40" w:right="5967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s,</w:t>
      </w:r>
      <w:r>
        <w:rPr>
          <w:rFonts w:ascii="Calibri" w:hAnsi="Calibri" w:cs="Calibri" w:eastAsia="Calibri"/>
          <w:sz w:val="24"/>
          <w:szCs w:val="24"/>
          <w:spacing w:val="-4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Fe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ili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z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s,</w:t>
      </w:r>
      <w:r>
        <w:rPr>
          <w:rFonts w:ascii="Calibri" w:hAnsi="Calibri" w:cs="Calibri" w:eastAsia="Calibri"/>
          <w:sz w:val="24"/>
          <w:szCs w:val="24"/>
          <w:spacing w:val="-6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5" w:lineRule="auto"/>
        <w:ind w:left="960" w:right="155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al,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sal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rs,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</w:p>
    <w:p>
      <w:pPr>
        <w:spacing w:before="2" w:after="0" w:line="275" w:lineRule="auto"/>
        <w:ind w:left="960" w:right="154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if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77" w:lineRule="auto"/>
        <w:ind w:left="960" w:right="155" w:firstLine="-360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ain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5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5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782" w:footer="876" w:top="1220" w:bottom="1060" w:left="1200" w:right="1220"/>
          <w:headerReference w:type="default" r:id="rId25"/>
          <w:pgSz w:w="12240" w:h="15840"/>
        </w:sectPr>
      </w:pPr>
      <w:rPr/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mix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43" w:after="0" w:line="277" w:lineRule="auto"/>
        <w:ind w:left="960" w:right="154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effe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91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ali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il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z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qu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id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x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ss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43" w:after="0" w:line="277" w:lineRule="auto"/>
        <w:ind w:left="960" w:right="154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irrig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91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26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26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ont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4"/>
          <w:szCs w:val="24"/>
          <w:spacing w:val="2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28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27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26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2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24"/>
          <w:szCs w:val="24"/>
          <w:spacing w:val="27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54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27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28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27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43" w:after="0" w:line="240" w:lineRule="auto"/>
        <w:ind w:left="96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5" w:after="0" w:line="275" w:lineRule="auto"/>
        <w:ind w:left="960" w:right="153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l.</w:t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in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77" w:lineRule="auto"/>
        <w:ind w:left="960" w:right="153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rain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</w:p>
    <w:p>
      <w:pPr>
        <w:spacing w:before="0" w:after="0" w:line="291" w:lineRule="exact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  <w:position w:val="1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4"/>
          <w:szCs w:val="24"/>
          <w:spacing w:val="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at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z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rs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all</w:t>
      </w:r>
      <w:r>
        <w:rPr>
          <w:rFonts w:ascii="Calibri" w:hAnsi="Calibri" w:cs="Calibri" w:eastAsia="Calibri"/>
          <w:sz w:val="24"/>
          <w:szCs w:val="24"/>
          <w:spacing w:val="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miliar</w:t>
      </w:r>
      <w:r>
        <w:rPr>
          <w:rFonts w:ascii="Calibri" w:hAnsi="Calibri" w:cs="Calibri" w:eastAsia="Calibri"/>
          <w:sz w:val="24"/>
          <w:szCs w:val="24"/>
          <w:spacing w:val="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1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43" w:after="0" w:line="240" w:lineRule="auto"/>
        <w:ind w:left="922" w:right="3803"/>
        <w:jc w:val="center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ial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99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45" w:after="0" w:line="275" w:lineRule="auto"/>
        <w:ind w:left="960" w:right="154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arge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rge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2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75" w:lineRule="auto"/>
        <w:ind w:left="960" w:right="155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Re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v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aila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</w:p>
    <w:p>
      <w:pPr>
        <w:spacing w:before="45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s)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rly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s)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782" w:footer="876" w:top="1220" w:bottom="1060" w:left="1200" w:right="1220"/>
          <w:pgSz w:w="12240" w:h="15840"/>
        </w:sectPr>
      </w:pPr>
      <w:rPr/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1" w:after="0" w:line="240" w:lineRule="auto"/>
        <w:ind w:left="240" w:right="7598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24"/>
          <w:szCs w:val="24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6" w:lineRule="auto"/>
        <w:ind w:left="240" w:right="15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rt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ils</w:t>
      </w:r>
      <w:r>
        <w:rPr>
          <w:rFonts w:ascii="Calibri" w:hAnsi="Calibri" w:cs="Calibri" w:eastAsia="Calibri"/>
          <w:sz w:val="24"/>
          <w:szCs w:val="24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4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5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5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4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4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5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5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5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5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4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5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ad</w:t>
      </w:r>
      <w:r>
        <w:rPr>
          <w:rFonts w:ascii="Calibri" w:hAnsi="Calibri" w:cs="Calibri" w:eastAsia="Calibri"/>
          <w:sz w:val="24"/>
          <w:szCs w:val="24"/>
          <w:spacing w:val="5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792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40" w:right="1533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s.</w:t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40" w:right="744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oto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ve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5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at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45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sign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45" w:after="0" w:line="275" w:lineRule="auto"/>
        <w:ind w:left="960" w:right="154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z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3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ils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ils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spacing w:val="3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spacing w:val="3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spacing w:val="3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8644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in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rain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45" w:after="0" w:line="275" w:lineRule="auto"/>
        <w:ind w:left="960" w:right="154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2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1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arge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 </w:t>
      </w:r>
      <w:r>
        <w:rPr>
          <w:rFonts w:ascii="Calibri" w:hAnsi="Calibri" w:cs="Calibri" w:eastAsia="Calibri"/>
          <w:sz w:val="24"/>
          <w:szCs w:val="24"/>
          <w:spacing w:val="1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rge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MP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)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</w:t>
      </w:r>
    </w:p>
    <w:p>
      <w:pPr>
        <w:spacing w:before="2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43" w:after="0" w:line="275" w:lineRule="auto"/>
        <w:ind w:left="960" w:right="155" w:firstLine="-36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2"/>
          <w:szCs w:val="22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spacing w:val="2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ar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2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2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0" w:right="6448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24"/>
          <w:szCs w:val="24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Re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  <w:b/>
          <w:bCs/>
        </w:rPr>
        <w:t>v</w:t>
      </w:r>
      <w:r>
        <w:rPr>
          <w:rFonts w:ascii="Calibri" w:hAnsi="Calibri" w:cs="Calibri" w:eastAsia="Calibri"/>
          <w:sz w:val="24"/>
          <w:szCs w:val="24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l,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av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aila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</w:p>
    <w:p>
      <w:pPr>
        <w:spacing w:before="45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imm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ry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s)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rly</w:t>
      </w:r>
      <w:r>
        <w:rPr>
          <w:rFonts w:ascii="Calibri" w:hAnsi="Calibri" w:cs="Calibri" w:eastAsia="Calibri"/>
          <w:sz w:val="24"/>
          <w:szCs w:val="24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ill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lea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rial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(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s)</w:t>
      </w:r>
    </w:p>
    <w:p>
      <w:pPr>
        <w:spacing w:before="43" w:after="0" w:line="240" w:lineRule="auto"/>
        <w:ind w:left="6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Wingdings" w:hAnsi="Wingdings" w:cs="Wingdings" w:eastAsia="Wingdings"/>
          <w:sz w:val="24"/>
          <w:szCs w:val="24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lle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all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sectPr>
      <w:pgMar w:header="782" w:footer="876" w:top="1220" w:bottom="1060" w:left="1200" w:right="1220"/>
      <w:headerReference w:type="default" r:id="rId26"/>
      <w:pgSz w:w="12240" w:h="15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Calibri">
    <w:altName w:val="Calibri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65.879997pt;margin-top:742.080017pt;width:479.52pt;height:.1pt;mso-position-horizontal-relative:page;mso-position-vertical-relative:page;z-index:-1381" coordorigin="1318,14842" coordsize="9590,2">
          <v:shape style="position:absolute;left:1318;top:14842;width:9590;height:2" coordorigin="1318,14842" coordsize="9590,0" path="m1318,14842l10908,14842e" filled="f" stroked="t" strokeweight="1.06pt" strokecolor="#000000">
            <v:path arrowok="t"/>
          </v:shape>
        </v:group>
        <w10:wrap type="none"/>
      </w:pict>
    </w:r>
    <w:r>
      <w:rPr/>
      <w:pict>
        <v:group style="position:absolute;margin-left:66.599998pt;margin-top:727.679993pt;width:478.8pt;height:.1pt;mso-position-horizontal-relative:page;mso-position-vertical-relative:page;z-index:-1380" coordorigin="1332,14554" coordsize="9576,2">
          <v:shape style="position:absolute;left:1332;top:14554;width:9576;height:2" coordorigin="1332,14554" coordsize="9576,0" path="m1332,14554l10908,14554e" filled="f" stroked="t" strokeweight="1.06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9.479996pt;margin-top:729.200012pt;width:313.757756pt;height:13.04pt;mso-position-horizontal-relative:page;mso-position-vertical-relative:page;z-index:-1379" type="#_x0000_t202" filled="f" stroked="f">
          <v:textbox inset="0,0,0,0">
            <w:txbxContent>
              <w:p>
                <w:pPr>
                  <w:spacing w:before="0" w:after="0" w:line="245" w:lineRule="exact"/>
                  <w:ind w:left="20" w:right="-53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b/>
                    <w:bCs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ty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3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|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3"/>
                    <w:w w:val="100"/>
                    <w:b/>
                    <w:bCs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Wo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ks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anda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Ope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3"/>
                    <w:w w:val="100"/>
                    <w:b/>
                    <w:bCs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edu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3.479980pt;margin-top:729.200012pt;width:7.595469pt;height:13.04pt;mso-position-horizontal-relative:page;mso-position-vertical-relative:page;z-index:-1378" type="#_x0000_t202" filled="f" stroked="f">
          <v:textbox inset="0,0,0,0">
            <w:txbxContent>
              <w:p>
                <w:pPr>
                  <w:spacing w:before="0" w:after="0" w:line="245" w:lineRule="exact"/>
                  <w:ind w:left="20" w:right="-53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1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65.879997pt;margin-top:742.080017pt;width:479.52pt;height:.1pt;mso-position-horizontal-relative:page;mso-position-vertical-relative:page;z-index:-1376" coordorigin="1318,14842" coordsize="9590,2">
          <v:shape style="position:absolute;left:1318;top:14842;width:9590;height:2" coordorigin="1318,14842" coordsize="9590,0" path="m1318,14842l10908,14842e" filled="f" stroked="t" strokeweight="1.06pt" strokecolor="#000000">
            <v:path arrowok="t"/>
          </v:shape>
        </v:group>
        <w10:wrap type="none"/>
      </w:pict>
    </w:r>
    <w:r>
      <w:rPr/>
      <w:pict>
        <v:group style="position:absolute;margin-left:66.599998pt;margin-top:727.679993pt;width:478.8pt;height:.1pt;mso-position-horizontal-relative:page;mso-position-vertical-relative:page;z-index:-1375" coordorigin="1332,14554" coordsize="9576,2">
          <v:shape style="position:absolute;left:1332;top:14554;width:9576;height:2" coordorigin="1332,14554" coordsize="9576,0" path="m1332,14554l10908,14554e" filled="f" stroked="t" strokeweight="1.06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98.800003pt;margin-top:729.200012pt;width:294.426715pt;height:13.04pt;mso-position-horizontal-relative:page;mso-position-vertical-relative:page;z-index:-1374" type="#_x0000_t202" filled="f" stroked="f">
          <v:textbox inset="0,0,0,0">
            <w:txbxContent>
              <w:p>
                <w:pPr>
                  <w:spacing w:before="0" w:after="0" w:line="245" w:lineRule="exact"/>
                  <w:ind w:left="20" w:right="-53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b/>
                    <w:bCs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y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2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3"/>
                    <w:w w:val="100"/>
                    <w:b/>
                    <w:bCs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|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ub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Wo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ks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anda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Ope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edu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2.479980pt;margin-top:729.200012pt;width:9.59728pt;height:13.04pt;mso-position-horizontal-relative:page;mso-position-vertical-relative:page;z-index:-1373" type="#_x0000_t202" filled="f" stroked="f">
          <v:textbox inset="0,0,0,0">
            <w:txbxContent>
              <w:p>
                <w:pPr>
                  <w:spacing w:before="0" w:after="0" w:line="245" w:lineRule="exact"/>
                  <w:ind w:left="40" w:right="-2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b/>
                    <w:bCs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65.879997pt;margin-top:742.080017pt;width:479.52pt;height:.1pt;mso-position-horizontal-relative:page;mso-position-vertical-relative:page;z-index:-1370" coordorigin="1318,14842" coordsize="9590,2">
          <v:shape style="position:absolute;left:1318;top:14842;width:9590;height:2" coordorigin="1318,14842" coordsize="9590,0" path="m1318,14842l10908,14842e" filled="f" stroked="t" strokeweight="1.06pt" strokecolor="#000000">
            <v:path arrowok="t"/>
          </v:shape>
        </v:group>
        <w10:wrap type="none"/>
      </w:pict>
    </w:r>
    <w:r>
      <w:rPr/>
      <w:pict>
        <v:group style="position:absolute;margin-left:66.599998pt;margin-top:727.679993pt;width:478.8pt;height:.1pt;mso-position-horizontal-relative:page;mso-position-vertical-relative:page;z-index:-1369" coordorigin="1332,14554" coordsize="9576,2">
          <v:shape style="position:absolute;left:1332;top:14554;width:9576;height:2" coordorigin="1332,14554" coordsize="9576,0" path="m1332,14554l10908,14554e" filled="f" stroked="t" strokeweight="1.06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9.479996pt;margin-top:729.200012pt;width:313.760149pt;height:13.04pt;mso-position-horizontal-relative:page;mso-position-vertical-relative:page;z-index:-1368" type="#_x0000_t202" filled="f" stroked="f">
          <v:textbox inset="0,0,0,0">
            <w:txbxContent>
              <w:p>
                <w:pPr>
                  <w:spacing w:before="0" w:after="0" w:line="245" w:lineRule="exact"/>
                  <w:ind w:left="20" w:right="-53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b/>
                    <w:bCs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ty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3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|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3"/>
                    <w:w w:val="100"/>
                    <w:b/>
                    <w:bCs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Wo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ks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anda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Ope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3"/>
                    <w:w w:val="100"/>
                    <w:b/>
                    <w:bCs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edu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2.479980pt;margin-top:729.200012pt;width:9.59728pt;height:13.04pt;mso-position-horizontal-relative:page;mso-position-vertical-relative:page;z-index:-1367" type="#_x0000_t202" filled="f" stroked="f">
          <v:textbox inset="0,0,0,0">
            <w:txbxContent>
              <w:p>
                <w:pPr>
                  <w:spacing w:before="0" w:after="0" w:line="245" w:lineRule="exact"/>
                  <w:ind w:left="40" w:right="-2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b/>
                    <w:bCs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65.879997pt;margin-top:742.080017pt;width:479.52pt;height:.1pt;mso-position-horizontal-relative:page;mso-position-vertical-relative:page;z-index:-1365" coordorigin="1318,14842" coordsize="9590,2">
          <v:shape style="position:absolute;left:1318;top:14842;width:9590;height:2" coordorigin="1318,14842" coordsize="9590,0" path="m1318,14842l10908,14842e" filled="f" stroked="t" strokeweight="1.06pt" strokecolor="#000000">
            <v:path arrowok="t"/>
          </v:shape>
        </v:group>
        <w10:wrap type="none"/>
      </w:pict>
    </w:r>
    <w:r>
      <w:rPr/>
      <w:pict>
        <v:group style="position:absolute;margin-left:66.599998pt;margin-top:727.679993pt;width:478.8pt;height:.1pt;mso-position-horizontal-relative:page;mso-position-vertical-relative:page;z-index:-1364" coordorigin="1332,14554" coordsize="9576,2">
          <v:shape style="position:absolute;left:1332;top:14554;width:9576;height:2" coordorigin="1332,14554" coordsize="9576,0" path="m1332,14554l10908,14554e" filled="f" stroked="t" strokeweight="1.06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98.800003pt;margin-top:729.200012pt;width:294.426715pt;height:13.04pt;mso-position-horizontal-relative:page;mso-position-vertical-relative:page;z-index:-1363" type="#_x0000_t202" filled="f" stroked="f">
          <v:textbox inset="0,0,0,0">
            <w:txbxContent>
              <w:p>
                <w:pPr>
                  <w:spacing w:before="0" w:after="0" w:line="245" w:lineRule="exact"/>
                  <w:ind w:left="20" w:right="-53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b/>
                    <w:bCs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y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2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3"/>
                    <w:w w:val="100"/>
                    <w:b/>
                    <w:bCs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|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ub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Wo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ks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anda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Ope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edu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6.840027pt;margin-top:729.200012pt;width:15.28288pt;height:13.04pt;mso-position-horizontal-relative:page;mso-position-vertical-relative:page;z-index:-1362" type="#_x0000_t202" filled="f" stroked="f">
          <v:textbox inset="0,0,0,0">
            <w:txbxContent>
              <w:p>
                <w:pPr>
                  <w:spacing w:before="0" w:after="0" w:line="245" w:lineRule="exact"/>
                  <w:ind w:left="40" w:right="-2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b/>
                    <w:bCs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65.879997pt;margin-top:742.080017pt;width:479.52pt;height:.1pt;mso-position-horizontal-relative:page;mso-position-vertical-relative:page;z-index:-1358" coordorigin="1318,14842" coordsize="9590,2">
          <v:shape style="position:absolute;left:1318;top:14842;width:9590;height:2" coordorigin="1318,14842" coordsize="9590,0" path="m1318,14842l10908,14842e" filled="f" stroked="t" strokeweight="1.06pt" strokecolor="#000000">
            <v:path arrowok="t"/>
          </v:shape>
        </v:group>
        <w10:wrap type="none"/>
      </w:pict>
    </w:r>
    <w:r>
      <w:rPr/>
      <w:pict>
        <v:group style="position:absolute;margin-left:66.599998pt;margin-top:727.679993pt;width:478.8pt;height:.1pt;mso-position-horizontal-relative:page;mso-position-vertical-relative:page;z-index:-1357" coordorigin="1332,14554" coordsize="9576,2">
          <v:shape style="position:absolute;left:1332;top:14554;width:9576;height:2" coordorigin="1332,14554" coordsize="9576,0" path="m1332,14554l10908,14554e" filled="f" stroked="t" strokeweight="1.06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9.479996pt;margin-top:729.200012pt;width:313.757756pt;height:13.04pt;mso-position-horizontal-relative:page;mso-position-vertical-relative:page;z-index:-1356" type="#_x0000_t202" filled="f" stroked="f">
          <v:textbox inset="0,0,0,0">
            <w:txbxContent>
              <w:p>
                <w:pPr>
                  <w:spacing w:before="0" w:after="0" w:line="245" w:lineRule="exact"/>
                  <w:ind w:left="20" w:right="-53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2"/>
                    <w:w w:val="100"/>
                    <w:b/>
                    <w:bCs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ty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H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3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|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3"/>
                    <w:w w:val="100"/>
                    <w:b/>
                    <w:bCs/>
                    <w:position w:val="1"/>
                  </w:rPr>
                  <w:t>u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b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l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Wo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ks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anda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d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Ope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3"/>
                    <w:w w:val="100"/>
                    <w:b/>
                    <w:bCs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P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c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edu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-1"/>
                    <w:w w:val="100"/>
                    <w:b/>
                    <w:bCs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6.840027pt;margin-top:729.200012pt;width:15.28288pt;height:13.04pt;mso-position-horizontal-relative:page;mso-position-vertical-relative:page;z-index:-1355" type="#_x0000_t202" filled="f" stroked="f">
          <v:textbox inset="0,0,0,0">
            <w:txbxContent>
              <w:p>
                <w:pPr>
                  <w:spacing w:before="0" w:after="0" w:line="245" w:lineRule="exact"/>
                  <w:ind w:left="40" w:right="-2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b/>
                    <w:bCs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b/>
                    <w:bCs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1"/>
                    <w:w w:val="100"/>
                    <w:b/>
                    <w:bCs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pt;margin-top:38.081516pt;width:471.444718pt;height:23.959999pt;mso-position-horizontal-relative:page;mso-position-vertical-relative:page;z-index:-1382" type="#_x0000_t202" filled="f" stroked="f">
          <v:textbox inset="0,0,0,0">
            <w:txbxContent>
              <w:p>
                <w:pPr>
                  <w:spacing w:before="0" w:after="0" w:line="474" w:lineRule="exact"/>
                  <w:ind w:left="20" w:right="-86"/>
                  <w:jc w:val="left"/>
                  <w:tabs>
                    <w:tab w:pos="9400" w:val="left"/>
                  </w:tabs>
                  <w:rPr>
                    <w:rFonts w:ascii="Cambria" w:hAnsi="Cambria" w:cs="Cambria" w:eastAsia="Cambria"/>
                    <w:sz w:val="44"/>
                    <w:szCs w:val="44"/>
                  </w:rPr>
                </w:pPr>
                <w:rPr/>
                <w:r>
                  <w:rPr>
                    <w:rFonts w:ascii="Cambria" w:hAnsi="Cambria" w:cs="Cambria" w:eastAsia="Cambria"/>
                    <w:sz w:val="44"/>
                    <w:szCs w:val="44"/>
                    <w:w w:val="99"/>
                    <w:b/>
                    <w:bCs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I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n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t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r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o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d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u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c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t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  <w:t>i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o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n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  <w:b/>
                    <w:bCs/>
                    <w:u w:val="single" w:color="000000"/>
                  </w:rPr>
                  <w:tab/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  <w:b/>
                    <w:bCs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pt;margin-top:38.081516pt;width:469.6382pt;height:23.959999pt;mso-position-horizontal-relative:page;mso-position-vertical-relative:page;z-index:-1353" type="#_x0000_t202" filled="f" stroked="f">
          <v:textbox inset="0,0,0,0">
            <w:txbxContent>
              <w:p>
                <w:pPr>
                  <w:spacing w:before="0" w:after="0" w:line="474" w:lineRule="exact"/>
                  <w:ind w:left="20" w:right="-86"/>
                  <w:jc w:val="left"/>
                  <w:tabs>
                    <w:tab w:pos="7480" w:val="left"/>
                  </w:tabs>
                  <w:rPr>
                    <w:rFonts w:ascii="Cambria" w:hAnsi="Cambria" w:cs="Cambria" w:eastAsia="Cambria"/>
                    <w:sz w:val="44"/>
                    <w:szCs w:val="44"/>
                  </w:rPr>
                </w:pPr>
                <w:rPr/>
                <w:r>
                  <w:rPr>
                    <w:rFonts w:ascii="Cambria" w:hAnsi="Cambria" w:cs="Cambria" w:eastAsia="Cambria"/>
                    <w:sz w:val="44"/>
                    <w:szCs w:val="44"/>
                    <w:w w:val="99"/>
                    <w:b/>
                    <w:bCs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100"/>
                    <w:b/>
                    <w:bCs/>
                    <w:u w:val="single" w:color="000000"/>
                  </w:rPr>
                  <w:t>Ou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100"/>
                    <w:b/>
                    <w:bCs/>
                    <w:u w:val="single" w:color="000000"/>
                  </w:rPr>
                  <w:t>t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100"/>
                    <w:b/>
                    <w:bCs/>
                    <w:u w:val="single" w:color="000000"/>
                  </w:rPr>
                  <w:t>d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100"/>
                    <w:b/>
                    <w:bCs/>
                    <w:u w:val="single" w:color="000000"/>
                  </w:rPr>
                  <w:t>o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100"/>
                    <w:b/>
                    <w:bCs/>
                    <w:u w:val="single" w:color="000000"/>
                  </w:rPr>
                  <w:t>o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100"/>
                    <w:b/>
                    <w:bCs/>
                    <w:u w:val="single" w:color="000000"/>
                  </w:rPr>
                  <w:t>r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-12"/>
                    <w:w w:val="100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100"/>
                    <w:b/>
                    <w:bCs/>
                    <w:u w:val="single" w:color="000000"/>
                  </w:rPr>
                  <w:t>S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100"/>
                    <w:b/>
                    <w:bCs/>
                    <w:u w:val="single" w:color="000000"/>
                  </w:rPr>
                  <w:t>t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100"/>
                    <w:b/>
                    <w:bCs/>
                    <w:u w:val="single" w:color="000000"/>
                  </w:rPr>
                  <w:t>or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100"/>
                    <w:b/>
                    <w:bCs/>
                    <w:u w:val="single" w:color="000000"/>
                  </w:rPr>
                  <w:t>a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100"/>
                    <w:b/>
                    <w:bCs/>
                    <w:u w:val="single" w:color="000000"/>
                  </w:rPr>
                  <w:t>ge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-10"/>
                    <w:w w:val="100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100"/>
                    <w:b/>
                    <w:bCs/>
                    <w:u w:val="single" w:color="000000"/>
                  </w:rPr>
                  <w:t>o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100"/>
                    <w:b/>
                    <w:bCs/>
                    <w:u w:val="single" w:color="000000"/>
                  </w:rPr>
                  <w:t>f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3"/>
                    <w:w w:val="100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100"/>
                    <w:b/>
                    <w:bCs/>
                    <w:u w:val="single" w:color="000000"/>
                  </w:rPr>
                  <w:t>R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100"/>
                    <w:b/>
                    <w:bCs/>
                    <w:u w:val="single" w:color="000000"/>
                  </w:rPr>
                  <w:t>a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  <w:b/>
                    <w:bCs/>
                    <w:u w:val="single" w:color="000000"/>
                  </w:rPr>
                  <w:t>w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-1"/>
                    <w:w w:val="100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100"/>
                    <w:b/>
                    <w:bCs/>
                    <w:u w:val="single" w:color="000000"/>
                  </w:rPr>
                  <w:t>M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100"/>
                    <w:b/>
                    <w:bCs/>
                    <w:u w:val="single" w:color="000000"/>
                  </w:rPr>
                  <w:t>a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100"/>
                    <w:b/>
                    <w:bCs/>
                    <w:u w:val="single" w:color="000000"/>
                  </w:rPr>
                  <w:t>t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100"/>
                    <w:b/>
                    <w:bCs/>
                    <w:u w:val="single" w:color="000000"/>
                  </w:rPr>
                  <w:t>er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100"/>
                    <w:b/>
                    <w:bCs/>
                    <w:u w:val="single" w:color="000000"/>
                  </w:rPr>
                  <w:t>i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100"/>
                    <w:b/>
                    <w:bCs/>
                    <w:u w:val="single" w:color="000000"/>
                  </w:rPr>
                  <w:t>a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100"/>
                    <w:b/>
                    <w:bCs/>
                    <w:u w:val="single" w:color="000000"/>
                  </w:rPr>
                  <w:t>l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  <w:b/>
                    <w:bCs/>
                    <w:u w:val="single" w:color="000000"/>
                  </w:rPr>
                  <w:t>s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-4"/>
                    <w:w w:val="100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  <w:b/>
                    <w:bCs/>
                    <w:u w:val="single" w:color="000000"/>
                  </w:rPr>
                  <w:tab/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100"/>
                    <w:b/>
                    <w:bCs/>
                    <w:u w:val="single" w:color="000000"/>
                  </w:rPr>
                  <w:t>S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100"/>
                    <w:b/>
                    <w:bCs/>
                    <w:u w:val="single" w:color="000000"/>
                  </w:rPr>
                  <w:t>O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100"/>
                    <w:b/>
                    <w:bCs/>
                    <w:u w:val="single" w:color="000000"/>
                  </w:rPr>
                  <w:t>P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100"/>
                    <w:b/>
                    <w:bCs/>
                    <w:u w:val="single" w:color="000000"/>
                  </w:rPr>
                  <w:t>-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100"/>
                    <w:b/>
                    <w:bCs/>
                    <w:u w:val="single" w:color="000000"/>
                  </w:rPr>
                  <w:t>3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100"/>
                    <w:b/>
                    <w:bCs/>
                    <w:u w:val="single" w:color="000000"/>
                  </w:rPr>
                  <w:t>2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100"/>
                    <w:b/>
                    <w:bCs/>
                    <w:u w:val="single" w:color="000000"/>
                  </w:rPr>
                  <w:t>.0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100"/>
                    <w:b/>
                    <w:bCs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pt;margin-top:38.081516pt;width:468.5402pt;height:23.959999pt;mso-position-horizontal-relative:page;mso-position-vertical-relative:page;z-index:-1352" type="#_x0000_t202" filled="f" stroked="f">
          <v:textbox inset="0,0,0,0">
            <w:txbxContent>
              <w:p>
                <w:pPr>
                  <w:spacing w:before="0" w:after="0" w:line="474" w:lineRule="exact"/>
                  <w:ind w:left="20" w:right="-86"/>
                  <w:jc w:val="left"/>
                  <w:tabs>
                    <w:tab w:pos="7460" w:val="left"/>
                  </w:tabs>
                  <w:rPr>
                    <w:rFonts w:ascii="Cambria" w:hAnsi="Cambria" w:cs="Cambria" w:eastAsia="Cambria"/>
                    <w:sz w:val="44"/>
                    <w:szCs w:val="44"/>
                  </w:rPr>
                </w:pPr>
                <w:rPr/>
                <w:r>
                  <w:rPr>
                    <w:rFonts w:ascii="Cambria" w:hAnsi="Cambria" w:cs="Cambria" w:eastAsia="Cambria"/>
                    <w:sz w:val="44"/>
                    <w:szCs w:val="44"/>
                    <w:w w:val="99"/>
                    <w:b/>
                    <w:bCs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100"/>
                    <w:b/>
                    <w:bCs/>
                    <w:u w:val="single" w:color="000000"/>
                  </w:rPr>
                  <w:t>W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100"/>
                    <w:b/>
                    <w:bCs/>
                    <w:u w:val="single" w:color="000000"/>
                  </w:rPr>
                  <w:t>ast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  <w:b/>
                    <w:bCs/>
                    <w:u w:val="single" w:color="000000"/>
                  </w:rPr>
                  <w:t>e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-3"/>
                    <w:w w:val="100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100"/>
                    <w:b/>
                    <w:bCs/>
                    <w:u w:val="single" w:color="000000"/>
                  </w:rPr>
                  <w:t>H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100"/>
                    <w:b/>
                    <w:bCs/>
                    <w:u w:val="single" w:color="000000"/>
                  </w:rPr>
                  <w:t>a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100"/>
                    <w:b/>
                    <w:bCs/>
                    <w:u w:val="single" w:color="000000"/>
                  </w:rPr>
                  <w:t>n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100"/>
                    <w:b/>
                    <w:bCs/>
                    <w:u w:val="single" w:color="000000"/>
                  </w:rPr>
                  <w:t>d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100"/>
                    <w:b/>
                    <w:bCs/>
                    <w:u w:val="single" w:color="000000"/>
                  </w:rPr>
                  <w:t>l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100"/>
                    <w:b/>
                    <w:bCs/>
                    <w:u w:val="single" w:color="000000"/>
                  </w:rPr>
                  <w:t>i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100"/>
                    <w:b/>
                    <w:bCs/>
                    <w:u w:val="single" w:color="000000"/>
                  </w:rPr>
                  <w:t>n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  <w:b/>
                    <w:bCs/>
                    <w:u w:val="single" w:color="000000"/>
                  </w:rPr>
                  <w:t>g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-8"/>
                    <w:w w:val="100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100"/>
                    <w:b/>
                    <w:bCs/>
                    <w:u w:val="single" w:color="000000"/>
                  </w:rPr>
                  <w:t>a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100"/>
                    <w:b/>
                    <w:bCs/>
                    <w:u w:val="single" w:color="000000"/>
                  </w:rPr>
                  <w:t>n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  <w:b/>
                    <w:bCs/>
                    <w:u w:val="single" w:color="000000"/>
                  </w:rPr>
                  <w:t>d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"/>
                    <w:w w:val="100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100"/>
                    <w:b/>
                    <w:bCs/>
                    <w:u w:val="single" w:color="000000"/>
                  </w:rPr>
                  <w:t>D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100"/>
                    <w:b/>
                    <w:bCs/>
                    <w:u w:val="single" w:color="000000"/>
                  </w:rPr>
                  <w:t>i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100"/>
                    <w:b/>
                    <w:bCs/>
                    <w:u w:val="single" w:color="000000"/>
                  </w:rPr>
                  <w:t>s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100"/>
                    <w:b/>
                    <w:bCs/>
                    <w:u w:val="single" w:color="000000"/>
                  </w:rPr>
                  <w:t>p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100"/>
                    <w:b/>
                    <w:bCs/>
                    <w:u w:val="single" w:color="000000"/>
                  </w:rPr>
                  <w:t>o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100"/>
                    <w:b/>
                    <w:bCs/>
                    <w:u w:val="single" w:color="000000"/>
                  </w:rPr>
                  <w:t>s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100"/>
                    <w:b/>
                    <w:bCs/>
                    <w:u w:val="single" w:color="000000"/>
                  </w:rPr>
                  <w:t>a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  <w:b/>
                    <w:bCs/>
                    <w:u w:val="single" w:color="000000"/>
                  </w:rPr>
                  <w:t>l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-2"/>
                    <w:w w:val="100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  <w:b/>
                    <w:bCs/>
                    <w:u w:val="single" w:color="000000"/>
                  </w:rPr>
                  <w:tab/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100"/>
                    <w:b/>
                    <w:bCs/>
                    <w:u w:val="single" w:color="000000"/>
                  </w:rPr>
                  <w:t>S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100"/>
                    <w:b/>
                    <w:bCs/>
                    <w:u w:val="single" w:color="000000"/>
                  </w:rPr>
                  <w:t>O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100"/>
                    <w:b/>
                    <w:bCs/>
                    <w:u w:val="single" w:color="000000"/>
                  </w:rPr>
                  <w:t>P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100"/>
                    <w:b/>
                    <w:bCs/>
                    <w:u w:val="single" w:color="000000"/>
                  </w:rPr>
                  <w:t>-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100"/>
                    <w:b/>
                    <w:bCs/>
                    <w:u w:val="single" w:color="000000"/>
                  </w:rPr>
                  <w:t>3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100"/>
                    <w:b/>
                    <w:bCs/>
                    <w:u w:val="single" w:color="000000"/>
                  </w:rPr>
                  <w:t>3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100"/>
                    <w:b/>
                    <w:bCs/>
                    <w:u w:val="single" w:color="000000"/>
                  </w:rPr>
                  <w:t>.0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100"/>
                    <w:b/>
                    <w:bCs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pt;margin-top:38.081516pt;width:471.444718pt;height:23.959999pt;mso-position-horizontal-relative:page;mso-position-vertical-relative:page;z-index:-1351" type="#_x0000_t202" filled="f" stroked="f">
          <v:textbox inset="0,0,0,0">
            <w:txbxContent>
              <w:p>
                <w:pPr>
                  <w:spacing w:before="0" w:after="0" w:line="474" w:lineRule="exact"/>
                  <w:ind w:left="20" w:right="-86"/>
                  <w:jc w:val="left"/>
                  <w:tabs>
                    <w:tab w:pos="7420" w:val="left"/>
                  </w:tabs>
                  <w:rPr>
                    <w:rFonts w:ascii="Cambria" w:hAnsi="Cambria" w:cs="Cambria" w:eastAsia="Cambria"/>
                    <w:sz w:val="44"/>
                    <w:szCs w:val="44"/>
                  </w:rPr>
                </w:pPr>
                <w:rPr/>
                <w:r>
                  <w:rPr>
                    <w:rFonts w:ascii="Cambria" w:hAnsi="Cambria" w:cs="Cambria" w:eastAsia="Cambria"/>
                    <w:sz w:val="44"/>
                    <w:szCs w:val="44"/>
                    <w:w w:val="99"/>
                    <w:b/>
                    <w:bCs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R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o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a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d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0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0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&amp;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S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t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  <w:t>r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e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e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t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9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9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M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a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  <w:t>i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n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t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e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n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a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n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c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e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  <w:b/>
                    <w:bCs/>
                    <w:u w:val="single" w:color="000000"/>
                  </w:rPr>
                  <w:tab/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S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OP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  <w:t>-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4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  <w:t>0.0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4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4"/>
                    <w:w w:val="99"/>
                    <w:b/>
                    <w:bCs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pt;margin-top:38.081516pt;width:471.444718pt;height:23.959999pt;mso-position-horizontal-relative:page;mso-position-vertical-relative:page;z-index:-1350" type="#_x0000_t202" filled="f" stroked="f">
          <v:textbox inset="0,0,0,0">
            <w:txbxContent>
              <w:p>
                <w:pPr>
                  <w:spacing w:before="0" w:after="0" w:line="474" w:lineRule="exact"/>
                  <w:ind w:left="20" w:right="-86"/>
                  <w:jc w:val="left"/>
                  <w:tabs>
                    <w:tab w:pos="7420" w:val="left"/>
                  </w:tabs>
                  <w:rPr>
                    <w:rFonts w:ascii="Cambria" w:hAnsi="Cambria" w:cs="Cambria" w:eastAsia="Cambria"/>
                    <w:sz w:val="44"/>
                    <w:szCs w:val="44"/>
                  </w:rPr>
                </w:pPr>
                <w:rPr/>
                <w:r>
                  <w:rPr>
                    <w:rFonts w:ascii="Cambria" w:hAnsi="Cambria" w:cs="Cambria" w:eastAsia="Cambria"/>
                    <w:sz w:val="44"/>
                    <w:szCs w:val="44"/>
                    <w:w w:val="99"/>
                    <w:b/>
                    <w:bCs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D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r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a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  <w:t>i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n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a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g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e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S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y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st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e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m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1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1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M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a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  <w:t>i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  <w:t>n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t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e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n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a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n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c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e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  <w:b/>
                    <w:bCs/>
                    <w:u w:val="single" w:color="000000"/>
                  </w:rPr>
                  <w:tab/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S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OP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  <w:t>-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4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1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  <w:t>.0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4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4"/>
                    <w:w w:val="99"/>
                    <w:b/>
                    <w:bCs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pt;margin-top:38.081516pt;width:471.444718pt;height:23.959999pt;mso-position-horizontal-relative:page;mso-position-vertical-relative:page;z-index:-1349" type="#_x0000_t202" filled="f" stroked="f">
          <v:textbox inset="0,0,0,0">
            <w:txbxContent>
              <w:p>
                <w:pPr>
                  <w:spacing w:before="0" w:after="0" w:line="474" w:lineRule="exact"/>
                  <w:ind w:left="20" w:right="-86"/>
                  <w:jc w:val="left"/>
                  <w:tabs>
                    <w:tab w:pos="7400" w:val="left"/>
                    <w:tab w:pos="9400" w:val="left"/>
                  </w:tabs>
                  <w:rPr>
                    <w:rFonts w:ascii="Cambria" w:hAnsi="Cambria" w:cs="Cambria" w:eastAsia="Cambria"/>
                    <w:sz w:val="44"/>
                    <w:szCs w:val="44"/>
                  </w:rPr>
                </w:pPr>
                <w:rPr/>
                <w:r>
                  <w:rPr>
                    <w:rFonts w:ascii="Cambria" w:hAnsi="Cambria" w:cs="Cambria" w:eastAsia="Cambria"/>
                    <w:sz w:val="44"/>
                    <w:szCs w:val="44"/>
                    <w:w w:val="99"/>
                    <w:b/>
                    <w:bCs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L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a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  <w:t>n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d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s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c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a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p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e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1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1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M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a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  <w:t>i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n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t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e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n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a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n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c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e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  <w:b/>
                    <w:bCs/>
                    <w:u w:val="single" w:color="000000"/>
                  </w:rPr>
                  <w:tab/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S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OP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  <w:t>-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4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2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.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0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  <w:b/>
                    <w:bCs/>
                    <w:u w:val="single" w:color="000000"/>
                  </w:rPr>
                  <w:tab/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  <w:b/>
                    <w:bCs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pt;margin-top:38.081516pt;width:471.444718pt;height:23.959999pt;mso-position-horizontal-relative:page;mso-position-vertical-relative:page;z-index:-1348" type="#_x0000_t202" filled="f" stroked="f">
          <v:textbox inset="0,0,0,0">
            <w:txbxContent>
              <w:p>
                <w:pPr>
                  <w:spacing w:before="0" w:after="0" w:line="474" w:lineRule="exact"/>
                  <w:ind w:left="20" w:right="-86"/>
                  <w:jc w:val="left"/>
                  <w:tabs>
                    <w:tab w:pos="7400" w:val="left"/>
                    <w:tab w:pos="9400" w:val="left"/>
                  </w:tabs>
                  <w:rPr>
                    <w:rFonts w:ascii="Cambria" w:hAnsi="Cambria" w:cs="Cambria" w:eastAsia="Cambria"/>
                    <w:sz w:val="44"/>
                    <w:szCs w:val="44"/>
                  </w:rPr>
                </w:pPr>
                <w:rPr/>
                <w:r>
                  <w:rPr>
                    <w:rFonts w:ascii="Cambria" w:hAnsi="Cambria" w:cs="Cambria" w:eastAsia="Cambria"/>
                    <w:sz w:val="44"/>
                    <w:szCs w:val="44"/>
                    <w:w w:val="99"/>
                    <w:b/>
                    <w:bCs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E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r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o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s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  <w:t>i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on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a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  <w:t>n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d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S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ed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  <w:t>i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m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en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t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4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C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on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t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  <w:t>r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o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l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  <w:b/>
                    <w:bCs/>
                    <w:u w:val="single" w:color="000000"/>
                  </w:rPr>
                  <w:tab/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S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O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P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  <w:t>-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4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3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.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0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  <w:b/>
                    <w:bCs/>
                    <w:u w:val="single" w:color="000000"/>
                  </w:rPr>
                  <w:tab/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  <w:b/>
                    <w:bCs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pt;margin-top:38.081516pt;width:471.444718pt;height:23.959999pt;mso-position-horizontal-relative:page;mso-position-vertical-relative:page;z-index:-1377" type="#_x0000_t202" filled="f" stroked="f">
          <v:textbox inset="0,0,0,0">
            <w:txbxContent>
              <w:p>
                <w:pPr>
                  <w:spacing w:before="0" w:after="0" w:line="474" w:lineRule="exact"/>
                  <w:ind w:left="20" w:right="-86"/>
                  <w:jc w:val="left"/>
                  <w:tabs>
                    <w:tab w:pos="7420" w:val="left"/>
                  </w:tabs>
                  <w:rPr>
                    <w:rFonts w:ascii="Cambria" w:hAnsi="Cambria" w:cs="Cambria" w:eastAsia="Cambria"/>
                    <w:sz w:val="44"/>
                    <w:szCs w:val="44"/>
                  </w:rPr>
                </w:pPr>
                <w:rPr/>
                <w:r>
                  <w:rPr>
                    <w:rFonts w:ascii="Cambria" w:hAnsi="Cambria" w:cs="Cambria" w:eastAsia="Cambria"/>
                    <w:sz w:val="44"/>
                    <w:szCs w:val="44"/>
                    <w:w w:val="99"/>
                    <w:b/>
                    <w:bCs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G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e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n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e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r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a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l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H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o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u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s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e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k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e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e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p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  <w:t>i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n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g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  <w:b/>
                    <w:bCs/>
                    <w:u w:val="single" w:color="000000"/>
                  </w:rPr>
                  <w:tab/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S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OP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  <w:t>-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1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0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  <w:t>.0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4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4"/>
                    <w:w w:val="99"/>
                    <w:b/>
                    <w:bCs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pt;margin-top:37.837666pt;width:469.250001pt;height:22.040001pt;mso-position-horizontal-relative:page;mso-position-vertical-relative:page;z-index:-1372" type="#_x0000_t202" filled="f" stroked="f">
          <v:textbox inset="0,0,0,0">
            <w:txbxContent>
              <w:p>
                <w:pPr>
                  <w:spacing w:before="0" w:after="0" w:line="434" w:lineRule="exact"/>
                  <w:ind w:left="20" w:right="-80"/>
                  <w:jc w:val="left"/>
                  <w:tabs>
                    <w:tab w:pos="7660" w:val="left"/>
                  </w:tabs>
                  <w:rPr>
                    <w:rFonts w:ascii="Cambria" w:hAnsi="Cambria" w:cs="Cambria" w:eastAsia="Cambria"/>
                    <w:sz w:val="40"/>
                    <w:szCs w:val="40"/>
                  </w:rPr>
                </w:pPr>
                <w:rPr/>
                <w:r>
                  <w:rPr>
                    <w:rFonts w:ascii="Cambria" w:hAnsi="Cambria" w:cs="Cambria" w:eastAsia="Cambria"/>
                    <w:sz w:val="40"/>
                    <w:szCs w:val="40"/>
                    <w:b/>
                    <w:bCs/>
                  </w:rPr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6"/>
                    <w:w w:val="100"/>
                    <w:b/>
                    <w:bCs/>
                    <w:u w:val="single" w:color="000000"/>
                  </w:rPr>
                  <w:t>Spi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6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4"/>
                    <w:w w:val="100"/>
                    <w:b/>
                    <w:bCs/>
                    <w:u w:val="single" w:color="000000"/>
                  </w:rPr>
                  <w:t>l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4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0"/>
                    <w:w w:val="100"/>
                    <w:b/>
                    <w:bCs/>
                    <w:u w:val="single" w:color="000000"/>
                  </w:rPr>
                  <w:t>l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9"/>
                    <w:w w:val="100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4"/>
                    <w:w w:val="100"/>
                    <w:b/>
                    <w:bCs/>
                    <w:u w:val="single" w:color="000000"/>
                  </w:rPr>
                  <w:t>P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4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5"/>
                    <w:w w:val="100"/>
                    <w:b/>
                    <w:bCs/>
                    <w:u w:val="single" w:color="000000"/>
                  </w:rPr>
                  <w:t>r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5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6"/>
                    <w:w w:val="100"/>
                    <w:b/>
                    <w:bCs/>
                    <w:u w:val="single" w:color="000000"/>
                  </w:rPr>
                  <w:t>e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3"/>
                    <w:w w:val="100"/>
                    <w:b/>
                    <w:bCs/>
                    <w:u w:val="single" w:color="000000"/>
                  </w:rPr>
                  <w:t>v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3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6"/>
                    <w:w w:val="100"/>
                    <w:b/>
                    <w:bCs/>
                    <w:u w:val="single" w:color="000000"/>
                  </w:rPr>
                  <w:t>e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5"/>
                    <w:w w:val="100"/>
                    <w:b/>
                    <w:bCs/>
                    <w:u w:val="single" w:color="000000"/>
                  </w:rPr>
                  <w:t>n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5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2"/>
                    <w:w w:val="100"/>
                    <w:b/>
                    <w:bCs/>
                    <w:u w:val="single" w:color="000000"/>
                  </w:rPr>
                  <w:t>t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2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6"/>
                    <w:w w:val="100"/>
                    <w:b/>
                    <w:bCs/>
                    <w:u w:val="single" w:color="000000"/>
                  </w:rPr>
                  <w:t>i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6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5"/>
                    <w:w w:val="100"/>
                    <w:b/>
                    <w:bCs/>
                    <w:u w:val="single" w:color="000000"/>
                  </w:rPr>
                  <w:t>o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5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5"/>
                    <w:w w:val="100"/>
                    <w:b/>
                    <w:bCs/>
                    <w:u w:val="single" w:color="000000"/>
                  </w:rPr>
                  <w:t>n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5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0"/>
                    <w:w w:val="100"/>
                    <w:b/>
                    <w:bCs/>
                    <w:u w:val="single" w:color="000000"/>
                  </w:rPr>
                  <w:t>,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8"/>
                    <w:w w:val="100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6"/>
                    <w:w w:val="100"/>
                    <w:b/>
                    <w:bCs/>
                    <w:u w:val="single" w:color="000000"/>
                  </w:rPr>
                  <w:t>C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5"/>
                    <w:w w:val="100"/>
                    <w:b/>
                    <w:bCs/>
                    <w:u w:val="single" w:color="000000"/>
                  </w:rPr>
                  <w:t>o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5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5"/>
                    <w:w w:val="100"/>
                    <w:b/>
                    <w:bCs/>
                    <w:u w:val="single" w:color="000000"/>
                  </w:rPr>
                  <w:t>n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5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5"/>
                    <w:w w:val="100"/>
                    <w:b/>
                    <w:bCs/>
                    <w:u w:val="single" w:color="000000"/>
                  </w:rPr>
                  <w:t>t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5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5"/>
                    <w:w w:val="100"/>
                    <w:b/>
                    <w:bCs/>
                    <w:u w:val="single" w:color="000000"/>
                  </w:rPr>
                  <w:t>r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5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5"/>
                    <w:w w:val="100"/>
                    <w:b/>
                    <w:bCs/>
                    <w:u w:val="single" w:color="000000"/>
                  </w:rPr>
                  <w:t>o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5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4"/>
                    <w:w w:val="100"/>
                    <w:b/>
                    <w:bCs/>
                    <w:u w:val="single" w:color="000000"/>
                  </w:rPr>
                  <w:t>l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4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0"/>
                    <w:w w:val="100"/>
                    <w:b/>
                    <w:bCs/>
                    <w:u w:val="single" w:color="000000"/>
                  </w:rPr>
                  <w:t>,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8"/>
                    <w:w w:val="100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4"/>
                    <w:w w:val="100"/>
                    <w:b/>
                    <w:bCs/>
                    <w:u w:val="single" w:color="000000"/>
                  </w:rPr>
                  <w:t>a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4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5"/>
                    <w:w w:val="100"/>
                    <w:b/>
                    <w:bCs/>
                    <w:u w:val="single" w:color="000000"/>
                  </w:rPr>
                  <w:t>n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5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0"/>
                    <w:w w:val="100"/>
                    <w:b/>
                    <w:bCs/>
                    <w:u w:val="single" w:color="000000"/>
                  </w:rPr>
                  <w:t>d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11"/>
                    <w:w w:val="100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6"/>
                    <w:w w:val="100"/>
                    <w:b/>
                    <w:bCs/>
                    <w:u w:val="single" w:color="000000"/>
                  </w:rPr>
                  <w:t>C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4"/>
                    <w:w w:val="100"/>
                    <w:b/>
                    <w:bCs/>
                    <w:u w:val="single" w:color="000000"/>
                  </w:rPr>
                  <w:t>l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4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6"/>
                    <w:w w:val="100"/>
                    <w:b/>
                    <w:bCs/>
                    <w:u w:val="single" w:color="000000"/>
                  </w:rPr>
                  <w:t>e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4"/>
                    <w:w w:val="100"/>
                    <w:b/>
                    <w:bCs/>
                    <w:u w:val="single" w:color="000000"/>
                  </w:rPr>
                  <w:t>a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4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6"/>
                    <w:w w:val="100"/>
                    <w:b/>
                    <w:bCs/>
                    <w:u w:val="single" w:color="000000"/>
                  </w:rPr>
                  <w:t>n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6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4"/>
                    <w:w w:val="100"/>
                    <w:b/>
                    <w:bCs/>
                    <w:u w:val="single" w:color="000000"/>
                  </w:rPr>
                  <w:t>-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4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3"/>
                    <w:w w:val="100"/>
                    <w:b/>
                    <w:bCs/>
                    <w:u w:val="single" w:color="000000"/>
                  </w:rPr>
                  <w:t>U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3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0"/>
                    <w:w w:val="100"/>
                    <w:b/>
                    <w:bCs/>
                    <w:u w:val="single" w:color="000000"/>
                  </w:rPr>
                  <w:t>p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0"/>
                    <w:w w:val="100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0"/>
                    <w:w w:val="100"/>
                    <w:b/>
                    <w:bCs/>
                    <w:u w:val="single" w:color="000000"/>
                  </w:rPr>
                  <w:tab/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0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6"/>
                    <w:w w:val="100"/>
                    <w:b/>
                    <w:bCs/>
                    <w:u w:val="single" w:color="000000"/>
                  </w:rPr>
                  <w:t>S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6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4"/>
                    <w:w w:val="100"/>
                    <w:b/>
                    <w:bCs/>
                    <w:u w:val="single" w:color="000000"/>
                  </w:rPr>
                  <w:t>OP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4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4"/>
                    <w:w w:val="100"/>
                    <w:b/>
                    <w:bCs/>
                    <w:u w:val="single" w:color="000000"/>
                  </w:rPr>
                  <w:t>-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4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5"/>
                    <w:w w:val="100"/>
                    <w:b/>
                    <w:bCs/>
                    <w:u w:val="single" w:color="000000"/>
                  </w:rPr>
                  <w:t>1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5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5"/>
                    <w:w w:val="100"/>
                    <w:b/>
                    <w:bCs/>
                    <w:u w:val="single" w:color="000000"/>
                  </w:rPr>
                  <w:t>1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5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5"/>
                    <w:w w:val="100"/>
                    <w:b/>
                    <w:bCs/>
                    <w:u w:val="single" w:color="000000"/>
                  </w:rPr>
                  <w:t>.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5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0"/>
                    <w:w w:val="100"/>
                    <w:b/>
                    <w:bCs/>
                    <w:u w:val="single" w:color="000000"/>
                  </w:rPr>
                  <w:t>0</w:t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0"/>
                    <w:w w:val="100"/>
                    <w:b/>
                    <w:bCs/>
                  </w:rPr>
                </w:r>
                <w:r>
                  <w:rPr>
                    <w:rFonts w:ascii="Cambria" w:hAnsi="Cambria" w:cs="Cambria" w:eastAsia="Cambria"/>
                    <w:sz w:val="40"/>
                    <w:szCs w:val="4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pt;margin-top:38.081516pt;width:471.444718pt;height:23.959999pt;mso-position-horizontal-relative:page;mso-position-vertical-relative:page;z-index:-1371" type="#_x0000_t202" filled="f" stroked="f">
          <v:textbox inset="0,0,0,0">
            <w:txbxContent>
              <w:p>
                <w:pPr>
                  <w:spacing w:before="0" w:after="0" w:line="474" w:lineRule="exact"/>
                  <w:ind w:left="20" w:right="-86"/>
                  <w:jc w:val="left"/>
                  <w:tabs>
                    <w:tab w:pos="7420" w:val="left"/>
                  </w:tabs>
                  <w:rPr>
                    <w:rFonts w:ascii="Cambria" w:hAnsi="Cambria" w:cs="Cambria" w:eastAsia="Cambria"/>
                    <w:sz w:val="44"/>
                    <w:szCs w:val="44"/>
                  </w:rPr>
                </w:pPr>
                <w:rPr/>
                <w:r>
                  <w:rPr>
                    <w:rFonts w:ascii="Cambria" w:hAnsi="Cambria" w:cs="Cambria" w:eastAsia="Cambria"/>
                    <w:sz w:val="44"/>
                    <w:szCs w:val="44"/>
                    <w:w w:val="99"/>
                    <w:b/>
                    <w:bCs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V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e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h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  <w:t>i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c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le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&amp;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0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0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  <w:t>E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q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u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  <w:t>i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p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m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e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n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t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9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9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F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u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e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l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  <w:t>i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n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g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  <w:b/>
                    <w:bCs/>
                    <w:u w:val="single" w:color="000000"/>
                  </w:rPr>
                  <w:tab/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S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OP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  <w:t>-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2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  <w:t>0.0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4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4"/>
                    <w:w w:val="99"/>
                    <w:b/>
                    <w:bCs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pt;margin-top:38.081516pt;width:471.444718pt;height:50.638483pt;mso-position-horizontal-relative:page;mso-position-vertical-relative:page;z-index:-1366" type="#_x0000_t202" filled="f" stroked="f">
          <v:textbox inset="0,0,0,0">
            <w:txbxContent>
              <w:p>
                <w:pPr>
                  <w:spacing w:before="0" w:after="0" w:line="474" w:lineRule="exact"/>
                  <w:ind w:left="20" w:right="-86"/>
                  <w:jc w:val="left"/>
                  <w:tabs>
                    <w:tab w:pos="7420" w:val="left"/>
                  </w:tabs>
                  <w:rPr>
                    <w:rFonts w:ascii="Cambria" w:hAnsi="Cambria" w:cs="Cambria" w:eastAsia="Cambria"/>
                    <w:sz w:val="44"/>
                    <w:szCs w:val="44"/>
                  </w:rPr>
                </w:pPr>
                <w:rPr/>
                <w:r>
                  <w:rPr>
                    <w:rFonts w:ascii="Cambria" w:hAnsi="Cambria" w:cs="Cambria" w:eastAsia="Cambria"/>
                    <w:sz w:val="44"/>
                    <w:szCs w:val="44"/>
                    <w:w w:val="99"/>
                    <w:b/>
                    <w:bCs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V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eh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  <w:t>i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c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l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e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1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1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&amp;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0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0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  <w:t>E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qu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  <w:t>i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p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m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e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n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t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2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2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W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a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s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h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  <w:t>i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n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g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  <w:b/>
                    <w:bCs/>
                    <w:u w:val="single" w:color="000000"/>
                  </w:rPr>
                  <w:tab/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S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OP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  <w:t>-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2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  <w:t>1.0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4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4"/>
                    <w:w w:val="99"/>
                    <w:b/>
                    <w:bCs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</w:rPr>
                </w:r>
              </w:p>
              <w:p>
                <w:pPr>
                  <w:spacing w:before="11" w:after="0" w:line="220" w:lineRule="exact"/>
                  <w:jc w:val="left"/>
                  <w:rPr>
                    <w:sz w:val="22"/>
                    <w:szCs w:val="22"/>
                  </w:rPr>
                </w:pPr>
                <w:rPr/>
                <w:r>
                  <w:rPr>
                    <w:sz w:val="22"/>
                    <w:szCs w:val="22"/>
                  </w:rPr>
                </w:r>
              </w:p>
              <w:p>
                <w:pPr>
                  <w:spacing w:before="0" w:after="0" w:line="240" w:lineRule="auto"/>
                  <w:ind w:left="20" w:right="-20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b/>
                    <w:bCs/>
                  </w:rPr>
                  <w:t>D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1"/>
                    <w:w w:val="100"/>
                    <w:b/>
                    <w:bCs/>
                  </w:rPr>
                  <w:t>e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b/>
                    <w:bCs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b/>
                    <w:bCs/>
                  </w:rPr>
                  <w:t>c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b/>
                    <w:bCs/>
                  </w:rPr>
                  <w:t>r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b/>
                    <w:bCs/>
                  </w:rPr>
                  <w:t>i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b/>
                    <w:bCs/>
                  </w:rPr>
                  <w:t>p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2"/>
                    <w:w w:val="100"/>
                    <w:b/>
                    <w:bCs/>
                  </w:rPr>
                  <w:t>t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b/>
                    <w:bCs/>
                  </w:rPr>
                  <w:t>i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b/>
                    <w:bCs/>
                  </w:rPr>
                  <w:t>on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7"/>
                    <w:w w:val="100"/>
                    <w:b/>
                    <w:bCs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b/>
                    <w:bCs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b/>
                    <w:bCs/>
                  </w:rPr>
                  <w:t>f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2"/>
                    <w:w w:val="100"/>
                    <w:b/>
                    <w:bCs/>
                  </w:rPr>
                  <w:t> 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1"/>
                    <w:w w:val="100"/>
                    <w:b/>
                    <w:bCs/>
                  </w:rPr>
                  <w:t>S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1"/>
                    <w:w w:val="100"/>
                    <w:b/>
                    <w:bCs/>
                  </w:rPr>
                  <w:t>O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-1"/>
                    <w:w w:val="100"/>
                    <w:b/>
                    <w:bCs/>
                  </w:rPr>
                  <w:t>P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  <w:b/>
                    <w:bCs/>
                  </w:rPr>
                  <w:t>: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pt;margin-top:38.081516pt;width:471.444718pt;height:23.959999pt;mso-position-horizontal-relative:page;mso-position-vertical-relative:page;z-index:-1361" type="#_x0000_t202" filled="f" stroked="f">
          <v:textbox inset="0,0,0,0">
            <w:txbxContent>
              <w:p>
                <w:pPr>
                  <w:spacing w:before="0" w:after="0" w:line="474" w:lineRule="exact"/>
                  <w:ind w:left="20" w:right="-86"/>
                  <w:jc w:val="left"/>
                  <w:tabs>
                    <w:tab w:pos="7420" w:val="left"/>
                  </w:tabs>
                  <w:rPr>
                    <w:rFonts w:ascii="Cambria" w:hAnsi="Cambria" w:cs="Cambria" w:eastAsia="Cambria"/>
                    <w:sz w:val="44"/>
                    <w:szCs w:val="44"/>
                  </w:rPr>
                </w:pPr>
                <w:rPr/>
                <w:r>
                  <w:rPr>
                    <w:rFonts w:ascii="Cambria" w:hAnsi="Cambria" w:cs="Cambria" w:eastAsia="Cambria"/>
                    <w:sz w:val="44"/>
                    <w:szCs w:val="44"/>
                    <w:w w:val="99"/>
                    <w:b/>
                    <w:bCs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V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eh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  <w:t>i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c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l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e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1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1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&amp;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0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0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  <w:t>E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qu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  <w:t>i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p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m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e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n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t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2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2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R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ep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a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  <w:t>i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r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  <w:b/>
                    <w:bCs/>
                    <w:u w:val="single" w:color="000000"/>
                  </w:rPr>
                  <w:tab/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S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OP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  <w:t>-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2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  <w:t>2.0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4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4"/>
                    <w:w w:val="99"/>
                    <w:b/>
                    <w:bCs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9pt;margin-top:38.081516pt;width:453.444718pt;height:23.959999pt;mso-position-horizontal-relative:page;mso-position-vertical-relative:page;z-index:-1360" type="#_x0000_t202" filled="f" stroked="f">
          <v:textbox inset="0,0,0,0">
            <w:txbxContent>
              <w:p>
                <w:pPr>
                  <w:spacing w:before="0" w:after="0" w:line="474" w:lineRule="exact"/>
                  <w:ind w:left="20" w:right="-86"/>
                  <w:jc w:val="left"/>
                  <w:tabs>
                    <w:tab w:pos="7060" w:val="left"/>
                  </w:tabs>
                  <w:rPr>
                    <w:rFonts w:ascii="Cambria" w:hAnsi="Cambria" w:cs="Cambria" w:eastAsia="Cambria"/>
                    <w:sz w:val="44"/>
                    <w:szCs w:val="44"/>
                  </w:rPr>
                </w:pPr>
                <w:rPr/>
                <w:r>
                  <w:rPr>
                    <w:rFonts w:ascii="Cambria" w:hAnsi="Cambria" w:cs="Cambria" w:eastAsia="Cambria"/>
                    <w:sz w:val="44"/>
                    <w:szCs w:val="44"/>
                    <w:w w:val="99"/>
                    <w:b/>
                    <w:bCs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V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eh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  <w:t>i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c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l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e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1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1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&amp;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0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0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  <w:t>E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qu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  <w:t>i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p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m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e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n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t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9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9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S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t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o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r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a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g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e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  <w:b/>
                    <w:bCs/>
                    <w:u w:val="single" w:color="000000"/>
                  </w:rPr>
                  <w:tab/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S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OP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  <w:t>-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2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  <w:t>3.0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4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4"/>
                    <w:w w:val="99"/>
                    <w:b/>
                    <w:bCs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pt;margin-top:38.081516pt;width:471.444718pt;height:23.959999pt;mso-position-horizontal-relative:page;mso-position-vertical-relative:page;z-index:-1359" type="#_x0000_t202" filled="f" stroked="f">
          <v:textbox inset="0,0,0,0">
            <w:txbxContent>
              <w:p>
                <w:pPr>
                  <w:spacing w:before="0" w:after="0" w:line="474" w:lineRule="exact"/>
                  <w:ind w:left="20" w:right="-86"/>
                  <w:jc w:val="left"/>
                  <w:tabs>
                    <w:tab w:pos="7420" w:val="left"/>
                  </w:tabs>
                  <w:rPr>
                    <w:rFonts w:ascii="Cambria" w:hAnsi="Cambria" w:cs="Cambria" w:eastAsia="Cambria"/>
                    <w:sz w:val="44"/>
                    <w:szCs w:val="44"/>
                  </w:rPr>
                </w:pPr>
                <w:rPr/>
                <w:r>
                  <w:rPr>
                    <w:rFonts w:ascii="Cambria" w:hAnsi="Cambria" w:cs="Cambria" w:eastAsia="Cambria"/>
                    <w:sz w:val="44"/>
                    <w:szCs w:val="44"/>
                    <w:w w:val="99"/>
                    <w:b/>
                    <w:bCs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O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u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t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d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o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o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r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0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0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L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o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a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d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  <w:t>i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  <w:t>n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g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/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  <w:t>U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  <w:t>n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l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o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a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d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  <w:t>i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  <w:t>n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g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  <w:b/>
                    <w:bCs/>
                    <w:u w:val="single" w:color="000000"/>
                  </w:rPr>
                  <w:tab/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S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OP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  <w:t>-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3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0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  <w:t>.0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4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4"/>
                    <w:w w:val="99"/>
                    <w:b/>
                    <w:bCs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pt;margin-top:38.081516pt;width:471.444718pt;height:23.959999pt;mso-position-horizontal-relative:page;mso-position-vertical-relative:page;z-index:-1354" type="#_x0000_t202" filled="f" stroked="f">
          <v:textbox inset="0,0,0,0">
            <w:txbxContent>
              <w:p>
                <w:pPr>
                  <w:spacing w:before="0" w:after="0" w:line="474" w:lineRule="exact"/>
                  <w:ind w:left="20" w:right="-86"/>
                  <w:jc w:val="left"/>
                  <w:tabs>
                    <w:tab w:pos="7420" w:val="left"/>
                  </w:tabs>
                  <w:rPr>
                    <w:rFonts w:ascii="Cambria" w:hAnsi="Cambria" w:cs="Cambria" w:eastAsia="Cambria"/>
                    <w:sz w:val="44"/>
                    <w:szCs w:val="44"/>
                  </w:rPr>
                </w:pPr>
                <w:rPr/>
                <w:r>
                  <w:rPr>
                    <w:rFonts w:ascii="Cambria" w:hAnsi="Cambria" w:cs="Cambria" w:eastAsia="Cambria"/>
                    <w:sz w:val="44"/>
                    <w:szCs w:val="44"/>
                    <w:w w:val="99"/>
                    <w:b/>
                    <w:bCs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O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u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t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d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o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o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r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0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0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C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o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n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t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a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  <w:t>i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  <w:t>n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e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r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S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t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o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r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  <w:t>a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5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g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e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  <w:b/>
                    <w:bCs/>
                    <w:u w:val="single" w:color="000000"/>
                  </w:rPr>
                  <w:tab/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S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OP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  <w:t>-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8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  <w:t>3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4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  <w:t>1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7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  <w:t>.0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6"/>
                    <w:w w:val="99"/>
                    <w:b/>
                    <w:bCs/>
                    <w:u w:val="single" w:color="000000"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4"/>
                    <w:w w:val="99"/>
                    <w:b/>
                    <w:bCs/>
                    <w:u w:val="single" w:color="000000"/>
                  </w:rPr>
                  <w:t> </w:t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14"/>
                    <w:w w:val="99"/>
                    <w:b/>
                    <w:bCs/>
                  </w:rPr>
                </w:r>
                <w:r>
                  <w:rPr>
                    <w:rFonts w:ascii="Cambria" w:hAnsi="Cambria" w:cs="Cambria" w:eastAsia="Cambria"/>
                    <w:sz w:val="44"/>
                    <w:szCs w:val="4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eader" Target="header2.xml"/><Relationship Id="rId10" Type="http://schemas.openxmlformats.org/officeDocument/2006/relationships/footer" Target="footer2.xml"/><Relationship Id="rId11" Type="http://schemas.openxmlformats.org/officeDocument/2006/relationships/header" Target="header3.xml"/><Relationship Id="rId12" Type="http://schemas.openxmlformats.org/officeDocument/2006/relationships/header" Target="header4.xml"/><Relationship Id="rId13" Type="http://schemas.openxmlformats.org/officeDocument/2006/relationships/footer" Target="footer3.xml"/><Relationship Id="rId14" Type="http://schemas.openxmlformats.org/officeDocument/2006/relationships/header" Target="header5.xml"/><Relationship Id="rId15" Type="http://schemas.openxmlformats.org/officeDocument/2006/relationships/footer" Target="footer4.xml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header" Target="header8.xml"/><Relationship Id="rId19" Type="http://schemas.openxmlformats.org/officeDocument/2006/relationships/footer" Target="footer5.xml"/><Relationship Id="rId20" Type="http://schemas.openxmlformats.org/officeDocument/2006/relationships/header" Target="header9.xml"/><Relationship Id="rId21" Type="http://schemas.openxmlformats.org/officeDocument/2006/relationships/header" Target="header10.xml"/><Relationship Id="rId22" Type="http://schemas.openxmlformats.org/officeDocument/2006/relationships/header" Target="header11.xml"/><Relationship Id="rId23" Type="http://schemas.openxmlformats.org/officeDocument/2006/relationships/header" Target="header12.xml"/><Relationship Id="rId24" Type="http://schemas.openxmlformats.org/officeDocument/2006/relationships/header" Target="header13.xml"/><Relationship Id="rId25" Type="http://schemas.openxmlformats.org/officeDocument/2006/relationships/header" Target="header14.xml"/><Relationship Id="rId26" Type="http://schemas.openxmlformats.org/officeDocument/2006/relationships/header" Target="header15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PUBLIC WORKS DEPARTMENT</dc:subject>
  <dc:title>Standard Operating Procedures </dc:title>
  <dcterms:created xsi:type="dcterms:W3CDTF">2012-08-09T09:12:57Z</dcterms:created>
  <dcterms:modified xsi:type="dcterms:W3CDTF">2012-08-09T09:12:57Z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2010-11-24T00:00:00Z</vt:filetime>
  </property>
  <property fmtid="{D5CDD505-2E9C-101B-9397-08002B2CF9AE}" pid="3" name="LastSaved">
    <vt:filetime>2012-08-09T00:00:00Z</vt:filetime>
  </property>
</Properties>
</file>